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CC315" w14:textId="77777777" w:rsidR="00172694" w:rsidRPr="008A60A8" w:rsidRDefault="00172694" w:rsidP="00172694">
      <w:pPr>
        <w:rPr>
          <w:sz w:val="12"/>
          <w:szCs w:val="12"/>
        </w:rPr>
      </w:pPr>
    </w:p>
    <w:tbl>
      <w:tblPr>
        <w:tblStyle w:val="TableGrid"/>
        <w:tblpPr w:leftFromText="181" w:rightFromText="181" w:vertAnchor="text" w:horzAnchor="page" w:tblpXSpec="center" w:tblpY="273"/>
        <w:tblW w:w="11239" w:type="dxa"/>
        <w:tblLayout w:type="fixed"/>
        <w:tblLook w:val="04A0" w:firstRow="1" w:lastRow="0" w:firstColumn="1" w:lastColumn="0" w:noHBand="0" w:noVBand="1"/>
      </w:tblPr>
      <w:tblGrid>
        <w:gridCol w:w="2805"/>
        <w:gridCol w:w="2810"/>
        <w:gridCol w:w="2810"/>
        <w:gridCol w:w="2814"/>
      </w:tblGrid>
      <w:tr w:rsidR="002B75E5" w:rsidRPr="004D63E8" w14:paraId="35A535F9" w14:textId="77777777" w:rsidTr="16B1193A">
        <w:tc>
          <w:tcPr>
            <w:tcW w:w="11239" w:type="dxa"/>
            <w:gridSpan w:val="4"/>
            <w:tcBorders>
              <w:bottom w:val="single" w:sz="4" w:space="0" w:color="auto"/>
            </w:tcBorders>
            <w:shd w:val="clear" w:color="auto" w:fill="FFFF99"/>
          </w:tcPr>
          <w:p w14:paraId="60BAFB24" w14:textId="016A688F" w:rsidR="009D534B" w:rsidRDefault="009D534B" w:rsidP="4D454062">
            <w:pPr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  <w:r w:rsidRPr="4D454062">
              <w:rPr>
                <w:rFonts w:cs="Arial"/>
                <w:sz w:val="22"/>
                <w:szCs w:val="22"/>
              </w:rPr>
              <w:t xml:space="preserve">The DVA Navigators offers outreach, </w:t>
            </w:r>
            <w:proofErr w:type="gramStart"/>
            <w:r w:rsidRPr="4D454062">
              <w:rPr>
                <w:rFonts w:cs="Arial"/>
                <w:sz w:val="22"/>
                <w:szCs w:val="22"/>
              </w:rPr>
              <w:t>support</w:t>
            </w:r>
            <w:proofErr w:type="gramEnd"/>
            <w:r w:rsidRPr="4D454062">
              <w:rPr>
                <w:rFonts w:cs="Arial"/>
                <w:sz w:val="22"/>
                <w:szCs w:val="22"/>
              </w:rPr>
              <w:t xml:space="preserve"> and advocacy to survivors of </w:t>
            </w:r>
            <w:r w:rsidR="60A43C36" w:rsidRPr="4D454062">
              <w:rPr>
                <w:rFonts w:cs="Arial"/>
                <w:sz w:val="22"/>
                <w:szCs w:val="22"/>
              </w:rPr>
              <w:t>gender-based violence.</w:t>
            </w:r>
            <w:r w:rsidR="00CC2876" w:rsidRPr="4D454062">
              <w:rPr>
                <w:rFonts w:cs="Arial"/>
                <w:sz w:val="22"/>
                <w:szCs w:val="22"/>
              </w:rPr>
              <w:t xml:space="preserve"> </w:t>
            </w:r>
            <w:r w:rsidRPr="4D454062">
              <w:rPr>
                <w:rFonts w:cs="Arial"/>
                <w:sz w:val="22"/>
                <w:szCs w:val="22"/>
              </w:rPr>
              <w:t xml:space="preserve">Our referral criteria </w:t>
            </w:r>
            <w:proofErr w:type="gramStart"/>
            <w:r w:rsidRPr="4D454062">
              <w:rPr>
                <w:rFonts w:cs="Arial"/>
                <w:sz w:val="22"/>
                <w:szCs w:val="22"/>
              </w:rPr>
              <w:t>is</w:t>
            </w:r>
            <w:proofErr w:type="gramEnd"/>
            <w:r w:rsidRPr="4D454062">
              <w:rPr>
                <w:rFonts w:cs="Arial"/>
                <w:sz w:val="22"/>
                <w:szCs w:val="22"/>
              </w:rPr>
              <w:t xml:space="preserve"> as follows:</w:t>
            </w:r>
          </w:p>
          <w:p w14:paraId="4442777D" w14:textId="53626FAE" w:rsidR="009D534B" w:rsidRPr="008D33D7" w:rsidRDefault="521D19CB" w:rsidP="4D454062">
            <w:pPr>
              <w:pStyle w:val="ListParagraph"/>
              <w:numPr>
                <w:ilvl w:val="0"/>
                <w:numId w:val="25"/>
              </w:numPr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  <w:r w:rsidRPr="16B1193A">
              <w:rPr>
                <w:rFonts w:cs="Arial"/>
                <w:sz w:val="22"/>
                <w:szCs w:val="22"/>
              </w:rPr>
              <w:t>We support people who identify as women and non-binary</w:t>
            </w:r>
            <w:r w:rsidR="00DE642A" w:rsidRPr="16B1193A">
              <w:rPr>
                <w:rFonts w:cs="Arial"/>
                <w:sz w:val="22"/>
                <w:szCs w:val="22"/>
              </w:rPr>
              <w:t xml:space="preserve"> (please note we are not a specialist L</w:t>
            </w:r>
            <w:r w:rsidR="0068443E" w:rsidRPr="16B1193A">
              <w:rPr>
                <w:rFonts w:cs="Arial"/>
                <w:sz w:val="22"/>
                <w:szCs w:val="22"/>
              </w:rPr>
              <w:t>BTQ</w:t>
            </w:r>
            <w:r w:rsidR="6F0316E8" w:rsidRPr="16B1193A">
              <w:rPr>
                <w:rFonts w:cs="Arial"/>
                <w:sz w:val="22"/>
                <w:szCs w:val="22"/>
              </w:rPr>
              <w:t>+</w:t>
            </w:r>
            <w:r w:rsidR="00DE642A" w:rsidRPr="16B1193A">
              <w:rPr>
                <w:rFonts w:cs="Arial"/>
                <w:sz w:val="22"/>
                <w:szCs w:val="22"/>
              </w:rPr>
              <w:t xml:space="preserve"> servi</w:t>
            </w:r>
            <w:r w:rsidR="008F2E0E" w:rsidRPr="16B1193A">
              <w:rPr>
                <w:rFonts w:cs="Arial"/>
                <w:sz w:val="22"/>
                <w:szCs w:val="22"/>
              </w:rPr>
              <w:t>ce)</w:t>
            </w:r>
          </w:p>
          <w:p w14:paraId="19D48C1F" w14:textId="4E8A20AD" w:rsidR="009D534B" w:rsidRPr="008D33D7" w:rsidRDefault="009D534B" w:rsidP="009D534B">
            <w:pPr>
              <w:pStyle w:val="ListParagraph"/>
              <w:numPr>
                <w:ilvl w:val="0"/>
                <w:numId w:val="25"/>
              </w:numPr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  <w:r w:rsidRPr="008D33D7">
              <w:rPr>
                <w:rFonts w:cs="Arial"/>
                <w:sz w:val="22"/>
                <w:szCs w:val="22"/>
              </w:rPr>
              <w:t>Living in borough of Camden at the point of referral, may also be considered if they have a meaningful connection to Camden (to be discussed further)</w:t>
            </w:r>
          </w:p>
          <w:p w14:paraId="0A10424E" w14:textId="5D5CE9DF" w:rsidR="009D534B" w:rsidRPr="008D33D7" w:rsidRDefault="009D534B" w:rsidP="009D534B">
            <w:pPr>
              <w:pStyle w:val="ListParagraph"/>
              <w:numPr>
                <w:ilvl w:val="0"/>
                <w:numId w:val="25"/>
              </w:numPr>
              <w:spacing w:beforeLines="20" w:before="48" w:after="20"/>
              <w:ind w:right="-78"/>
              <w:rPr>
                <w:rFonts w:cs="Arial"/>
                <w:b/>
                <w:bCs/>
                <w:sz w:val="22"/>
                <w:szCs w:val="22"/>
              </w:rPr>
            </w:pPr>
            <w:r w:rsidRPr="4D454062">
              <w:rPr>
                <w:rFonts w:cs="Arial"/>
                <w:b/>
                <w:bCs/>
                <w:sz w:val="22"/>
                <w:szCs w:val="22"/>
              </w:rPr>
              <w:t xml:space="preserve">Experienced any form of </w:t>
            </w:r>
            <w:r w:rsidR="11239615" w:rsidRPr="4D454062">
              <w:rPr>
                <w:rFonts w:cs="Arial"/>
                <w:b/>
                <w:bCs/>
                <w:sz w:val="22"/>
                <w:szCs w:val="22"/>
              </w:rPr>
              <w:t>violence against women and girls</w:t>
            </w:r>
            <w:r w:rsidRPr="4D454062">
              <w:rPr>
                <w:rFonts w:cs="Arial"/>
                <w:b/>
                <w:bCs/>
                <w:sz w:val="22"/>
                <w:szCs w:val="22"/>
              </w:rPr>
              <w:t xml:space="preserve"> within the past 3 months </w:t>
            </w:r>
          </w:p>
          <w:p w14:paraId="72440D0B" w14:textId="77777777" w:rsidR="008D33D7" w:rsidRDefault="009D534B" w:rsidP="008D33D7">
            <w:pPr>
              <w:pStyle w:val="ListParagraph"/>
              <w:numPr>
                <w:ilvl w:val="0"/>
                <w:numId w:val="25"/>
              </w:numPr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  <w:r w:rsidRPr="008D33D7">
              <w:rPr>
                <w:rFonts w:cs="Arial"/>
                <w:sz w:val="22"/>
                <w:szCs w:val="22"/>
              </w:rPr>
              <w:t>Aged 16 and over </w:t>
            </w:r>
          </w:p>
          <w:p w14:paraId="42D1739D" w14:textId="3CBCA5CE" w:rsidR="008D33D7" w:rsidRDefault="009D534B" w:rsidP="000F3DFB">
            <w:pPr>
              <w:pStyle w:val="ListParagraph"/>
              <w:numPr>
                <w:ilvl w:val="0"/>
                <w:numId w:val="25"/>
              </w:numPr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  <w:r w:rsidRPr="008D33D7">
              <w:rPr>
                <w:rFonts w:cs="Arial"/>
                <w:sz w:val="22"/>
                <w:szCs w:val="22"/>
              </w:rPr>
              <w:t xml:space="preserve">If they are a woman of colour or ethnically minoritized they need to have </w:t>
            </w:r>
            <w:proofErr w:type="gramStart"/>
            <w:r w:rsidRPr="008D33D7">
              <w:rPr>
                <w:rFonts w:cs="Arial"/>
                <w:sz w:val="22"/>
                <w:szCs w:val="22"/>
              </w:rPr>
              <w:t>experiencing</w:t>
            </w:r>
            <w:proofErr w:type="gramEnd"/>
            <w:r w:rsidRPr="008D33D7">
              <w:rPr>
                <w:rFonts w:cs="Arial"/>
                <w:sz w:val="22"/>
                <w:szCs w:val="22"/>
              </w:rPr>
              <w:t xml:space="preserve"> at last 3 or more types of Multiple Disadvantage, for non-ethnically minoritized women they need to have experienced 4 other types of multiple disadvantages. </w:t>
            </w:r>
          </w:p>
          <w:p w14:paraId="08D9BCED" w14:textId="77777777" w:rsidR="000F3DFB" w:rsidRPr="000F3DFB" w:rsidRDefault="000F3DFB" w:rsidP="000F3DFB">
            <w:pPr>
              <w:pStyle w:val="ListParagraph"/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</w:p>
          <w:p w14:paraId="217ADF34" w14:textId="77777777" w:rsidR="008D33D7" w:rsidRDefault="009D534B" w:rsidP="008D33D7">
            <w:pPr>
              <w:pStyle w:val="ListParagraph"/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  <w:r w:rsidRPr="008D33D7">
              <w:rPr>
                <w:rFonts w:cs="Arial"/>
                <w:b/>
                <w:bCs/>
                <w:sz w:val="22"/>
                <w:szCs w:val="22"/>
              </w:rPr>
              <w:t xml:space="preserve">Multiple disadvantages </w:t>
            </w:r>
            <w:proofErr w:type="gramStart"/>
            <w:r w:rsidRPr="008D33D7">
              <w:rPr>
                <w:rFonts w:cs="Arial"/>
                <w:b/>
                <w:bCs/>
                <w:sz w:val="22"/>
                <w:szCs w:val="22"/>
              </w:rPr>
              <w:t>includes</w:t>
            </w:r>
            <w:proofErr w:type="gramEnd"/>
            <w:r w:rsidRPr="008D33D7">
              <w:rPr>
                <w:rFonts w:cs="Arial"/>
                <w:b/>
                <w:bCs/>
                <w:sz w:val="22"/>
                <w:szCs w:val="22"/>
              </w:rPr>
              <w:t xml:space="preserve"> but is not limited to:</w:t>
            </w:r>
            <w:r w:rsidRPr="009D534B">
              <w:rPr>
                <w:rFonts w:cs="Arial"/>
                <w:sz w:val="22"/>
                <w:szCs w:val="22"/>
              </w:rPr>
              <w:t xml:space="preserve"> mental health needs</w:t>
            </w:r>
            <w:r>
              <w:rPr>
                <w:rFonts w:cs="Arial"/>
                <w:sz w:val="22"/>
                <w:szCs w:val="22"/>
              </w:rPr>
              <w:t xml:space="preserve">; </w:t>
            </w:r>
            <w:r w:rsidRPr="009D534B">
              <w:rPr>
                <w:rFonts w:cs="Arial"/>
                <w:sz w:val="22"/>
                <w:szCs w:val="22"/>
              </w:rPr>
              <w:t>physical health</w:t>
            </w:r>
            <w:r>
              <w:rPr>
                <w:rFonts w:cs="Arial"/>
                <w:sz w:val="22"/>
                <w:szCs w:val="22"/>
              </w:rPr>
              <w:t xml:space="preserve">; </w:t>
            </w:r>
            <w:r w:rsidRPr="009D534B">
              <w:rPr>
                <w:rFonts w:cs="Arial"/>
                <w:sz w:val="22"/>
                <w:szCs w:val="22"/>
              </w:rPr>
              <w:t>substance (mis)use</w:t>
            </w:r>
            <w:r>
              <w:rPr>
                <w:rFonts w:cs="Arial"/>
                <w:sz w:val="22"/>
                <w:szCs w:val="22"/>
              </w:rPr>
              <w:t xml:space="preserve">; </w:t>
            </w:r>
            <w:r w:rsidRPr="009D534B">
              <w:rPr>
                <w:rFonts w:cs="Arial"/>
                <w:sz w:val="22"/>
                <w:szCs w:val="22"/>
              </w:rPr>
              <w:t>homelessness</w:t>
            </w:r>
            <w:r>
              <w:rPr>
                <w:rFonts w:cs="Arial"/>
                <w:sz w:val="22"/>
                <w:szCs w:val="22"/>
              </w:rPr>
              <w:t>; offending behaviour;</w:t>
            </w:r>
            <w:r w:rsidRPr="009D534B">
              <w:rPr>
                <w:rFonts w:cs="Arial"/>
                <w:sz w:val="22"/>
                <w:szCs w:val="22"/>
              </w:rPr>
              <w:t xml:space="preserve"> migration needs</w:t>
            </w:r>
            <w:r>
              <w:rPr>
                <w:rFonts w:cs="Arial"/>
                <w:sz w:val="22"/>
                <w:szCs w:val="22"/>
              </w:rPr>
              <w:t xml:space="preserve">; </w:t>
            </w:r>
            <w:r w:rsidRPr="009D534B">
              <w:rPr>
                <w:rFonts w:cs="Arial"/>
                <w:sz w:val="22"/>
                <w:szCs w:val="22"/>
              </w:rPr>
              <w:t>removal of children/care affected</w:t>
            </w:r>
            <w:r>
              <w:rPr>
                <w:rFonts w:cs="Arial"/>
                <w:sz w:val="22"/>
                <w:szCs w:val="22"/>
              </w:rPr>
              <w:t>; E</w:t>
            </w:r>
            <w:r w:rsidRPr="009D534B">
              <w:rPr>
                <w:rFonts w:cs="Arial"/>
                <w:sz w:val="22"/>
                <w:szCs w:val="22"/>
              </w:rPr>
              <w:t>nglish as a second language</w:t>
            </w:r>
            <w:r>
              <w:rPr>
                <w:rFonts w:cs="Arial"/>
                <w:sz w:val="22"/>
                <w:szCs w:val="22"/>
              </w:rPr>
              <w:t xml:space="preserve">; </w:t>
            </w:r>
            <w:r w:rsidRPr="009D534B">
              <w:rPr>
                <w:rFonts w:cs="Arial"/>
                <w:sz w:val="22"/>
                <w:szCs w:val="22"/>
              </w:rPr>
              <w:t>involved in prostitution/safety sex</w:t>
            </w:r>
            <w:r>
              <w:rPr>
                <w:rFonts w:cs="Arial"/>
                <w:sz w:val="22"/>
                <w:szCs w:val="22"/>
              </w:rPr>
              <w:t xml:space="preserve">; </w:t>
            </w:r>
            <w:r w:rsidRPr="009D534B">
              <w:rPr>
                <w:rFonts w:cs="Arial"/>
                <w:sz w:val="22"/>
                <w:szCs w:val="22"/>
              </w:rPr>
              <w:t>neurodiversity</w:t>
            </w:r>
          </w:p>
          <w:p w14:paraId="5EEFEEB3" w14:textId="36B6E4F8" w:rsidR="008D33D7" w:rsidRPr="008D33D7" w:rsidRDefault="008D33D7" w:rsidP="008D33D7">
            <w:pPr>
              <w:pStyle w:val="ListParagraph"/>
              <w:spacing w:beforeLines="20" w:before="48" w:after="20"/>
              <w:ind w:right="-78"/>
              <w:rPr>
                <w:rFonts w:cs="Arial"/>
                <w:sz w:val="22"/>
                <w:szCs w:val="22"/>
              </w:rPr>
            </w:pPr>
          </w:p>
        </w:tc>
      </w:tr>
      <w:tr w:rsidR="007E6EF0" w:rsidRPr="004D63E8" w14:paraId="4D699851" w14:textId="77777777" w:rsidTr="16B1193A"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4E4"/>
          </w:tcPr>
          <w:p w14:paraId="17936E2E" w14:textId="2863A567" w:rsidR="00342ADD" w:rsidRPr="00FB462E" w:rsidRDefault="006C6648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FB462E">
              <w:rPr>
                <w:rFonts w:cs="Arial"/>
                <w:b/>
                <w:sz w:val="22"/>
                <w:szCs w:val="22"/>
              </w:rPr>
              <w:t>Consent for this referral obtained from client?</w:t>
            </w:r>
          </w:p>
        </w:tc>
        <w:sdt>
          <w:sdtPr>
            <w:rPr>
              <w:rFonts w:cs="Arial"/>
              <w:b/>
              <w:sz w:val="22"/>
              <w:szCs w:val="22"/>
            </w:rPr>
            <w:id w:val="1257638479"/>
            <w:placeholder>
              <w:docPart w:val="6500B232DB244256830D209EE217D017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</w:dropDownList>
          </w:sdtPr>
          <w:sdtEndPr/>
          <w:sdtContent>
            <w:tc>
              <w:tcPr>
                <w:tcW w:w="28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DF69CCD" w14:textId="472E1452" w:rsidR="00342ADD" w:rsidRPr="00FB462E" w:rsidRDefault="004F1FF2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B462E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2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4E4E4"/>
          </w:tcPr>
          <w:p w14:paraId="48EA1FE4" w14:textId="1185D997" w:rsidR="00342ADD" w:rsidRPr="004D63E8" w:rsidRDefault="00856C33" w:rsidP="00E21C57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856C33">
              <w:rPr>
                <w:rFonts w:cs="Arial"/>
                <w:b/>
                <w:sz w:val="22"/>
                <w:szCs w:val="22"/>
              </w:rPr>
              <w:t>Referral Date</w:t>
            </w:r>
            <w:r>
              <w:rPr>
                <w:rFonts w:cs="Arial"/>
                <w:b/>
                <w:sz w:val="22"/>
                <w:szCs w:val="22"/>
              </w:rPr>
              <w:t>:</w:t>
            </w:r>
          </w:p>
        </w:tc>
        <w:sdt>
          <w:sdtPr>
            <w:rPr>
              <w:rFonts w:cs="Arial"/>
              <w:sz w:val="22"/>
              <w:szCs w:val="22"/>
            </w:rPr>
            <w:id w:val="1128356554"/>
            <w:placeholder>
              <w:docPart w:val="644F277454444B0AB6FD948A64B9520D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81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7A99C2" w14:textId="0E5485F3" w:rsidR="00342ADD" w:rsidRPr="004D63E8" w:rsidRDefault="00F00EDD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</w:tbl>
    <w:p w14:paraId="74BD28F2" w14:textId="77777777" w:rsidR="00BA4C26" w:rsidRDefault="00BA4C26"/>
    <w:tbl>
      <w:tblPr>
        <w:tblStyle w:val="TableGrid"/>
        <w:tblpPr w:leftFromText="181" w:rightFromText="181" w:vertAnchor="text" w:horzAnchor="page" w:tblpXSpec="center" w:tblpY="273"/>
        <w:tblW w:w="11239" w:type="dxa"/>
        <w:tblLayout w:type="fixed"/>
        <w:tblLook w:val="04A0" w:firstRow="1" w:lastRow="0" w:firstColumn="1" w:lastColumn="0" w:noHBand="0" w:noVBand="1"/>
      </w:tblPr>
      <w:tblGrid>
        <w:gridCol w:w="1128"/>
        <w:gridCol w:w="477"/>
        <w:gridCol w:w="516"/>
        <w:gridCol w:w="684"/>
        <w:gridCol w:w="22"/>
        <w:gridCol w:w="377"/>
        <w:gridCol w:w="1608"/>
        <w:gridCol w:w="567"/>
        <w:gridCol w:w="236"/>
        <w:gridCol w:w="50"/>
        <w:gridCol w:w="751"/>
        <w:gridCol w:w="241"/>
        <w:gridCol w:w="992"/>
        <w:gridCol w:w="371"/>
        <w:gridCol w:w="405"/>
        <w:gridCol w:w="1199"/>
        <w:gridCol w:w="1569"/>
        <w:gridCol w:w="46"/>
      </w:tblGrid>
      <w:tr w:rsidR="00BA4C26" w:rsidRPr="008252A8" w14:paraId="60DF88DF" w14:textId="77777777" w:rsidTr="00BA4C26">
        <w:trPr>
          <w:gridAfter w:val="1"/>
          <w:wAfter w:w="46" w:type="dxa"/>
        </w:trPr>
        <w:tc>
          <w:tcPr>
            <w:tcW w:w="1128" w:type="dxa"/>
            <w:tcBorders>
              <w:left w:val="single" w:sz="4" w:space="0" w:color="auto"/>
              <w:right w:val="nil"/>
            </w:tcBorders>
            <w:shd w:val="clear" w:color="auto" w:fill="FFCC99"/>
          </w:tcPr>
          <w:p w14:paraId="0C73D5AB" w14:textId="77777777" w:rsidR="00BA4C26" w:rsidRPr="004D63E8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0065" w:type="dxa"/>
            <w:gridSpan w:val="16"/>
            <w:tcBorders>
              <w:left w:val="nil"/>
              <w:right w:val="single" w:sz="4" w:space="0" w:color="auto"/>
            </w:tcBorders>
            <w:shd w:val="clear" w:color="auto" w:fill="FFCC99"/>
          </w:tcPr>
          <w:p w14:paraId="52D8C3E2" w14:textId="77777777" w:rsidR="00BA4C26" w:rsidRPr="008252A8" w:rsidRDefault="00BA4C26" w:rsidP="00BA4C26">
            <w:pPr>
              <w:spacing w:beforeLines="20" w:before="48" w:after="20"/>
              <w:rPr>
                <w:rFonts w:cs="Arial"/>
                <w:b/>
                <w:bCs/>
              </w:rPr>
            </w:pPr>
            <w:r w:rsidRPr="008252A8">
              <w:rPr>
                <w:rFonts w:cs="Arial"/>
                <w:b/>
                <w:bCs/>
              </w:rPr>
              <w:t>Referrer’s details</w:t>
            </w:r>
            <w:r>
              <w:rPr>
                <w:rFonts w:cs="Arial"/>
                <w:b/>
                <w:bCs/>
              </w:rPr>
              <w:t>:</w:t>
            </w:r>
          </w:p>
        </w:tc>
      </w:tr>
      <w:tr w:rsidR="00BA4C26" w:rsidRPr="004D63E8" w14:paraId="29BF1AD9" w14:textId="77777777" w:rsidTr="00BA4C26">
        <w:trPr>
          <w:trHeight w:val="336"/>
        </w:trPr>
        <w:tc>
          <w:tcPr>
            <w:tcW w:w="21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7A92AFB2" w14:textId="77777777" w:rsidR="00BA4C26" w:rsidRPr="004D63E8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Name:</w:t>
            </w:r>
          </w:p>
        </w:tc>
        <w:sdt>
          <w:sdtPr>
            <w:rPr>
              <w:rFonts w:cs="Arial"/>
              <w:sz w:val="22"/>
              <w:szCs w:val="22"/>
            </w:rPr>
            <w:id w:val="426316347"/>
            <w:placeholder>
              <w:docPart w:val="CF5E84B4E20242AEA21CB991AC10450D"/>
            </w:placeholder>
            <w:showingPlcHdr/>
            <w:text/>
          </w:sdtPr>
          <w:sdtEndPr/>
          <w:sdtContent>
            <w:tc>
              <w:tcPr>
                <w:tcW w:w="4536" w:type="dxa"/>
                <w:gridSpan w:val="9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86B33F3" w14:textId="77777777" w:rsidR="00BA4C26" w:rsidRPr="004D63E8" w:rsidRDefault="00BA4C26" w:rsidP="00BA4C26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851DF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73B4EDE1" w14:textId="77777777" w:rsidR="00BA4C26" w:rsidRPr="004D63E8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Email:</w:t>
            </w:r>
          </w:p>
        </w:tc>
        <w:sdt>
          <w:sdtPr>
            <w:rPr>
              <w:rFonts w:cs="Arial"/>
              <w:sz w:val="22"/>
              <w:szCs w:val="22"/>
            </w:rPr>
            <w:id w:val="-1689970698"/>
            <w:placeholder>
              <w:docPart w:val="00CE6613BBAC476E8C4F0D871BA2A2CC"/>
            </w:placeholder>
            <w:showingPlcHdr/>
            <w:text/>
          </w:sdtPr>
          <w:sdtEndPr/>
          <w:sdtContent>
            <w:tc>
              <w:tcPr>
                <w:tcW w:w="3590" w:type="dxa"/>
                <w:gridSpan w:val="5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F16D38F" w14:textId="77777777" w:rsidR="00BA4C26" w:rsidRPr="004D63E8" w:rsidRDefault="00BA4C26" w:rsidP="00BA4C26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851DF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BA4C26" w:rsidRPr="004D63E8" w14:paraId="234CC23E" w14:textId="77777777" w:rsidTr="00BA4C26">
        <w:trPr>
          <w:trHeight w:val="336"/>
        </w:trPr>
        <w:tc>
          <w:tcPr>
            <w:tcW w:w="21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2375C117" w14:textId="77777777" w:rsidR="00BA4C26" w:rsidRPr="004D63E8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Job Title:</w:t>
            </w:r>
          </w:p>
        </w:tc>
        <w:sdt>
          <w:sdtPr>
            <w:rPr>
              <w:rFonts w:cs="Arial"/>
              <w:sz w:val="22"/>
              <w:szCs w:val="22"/>
            </w:rPr>
            <w:id w:val="-1969198309"/>
            <w:placeholder>
              <w:docPart w:val="F8CC6520FC724C9295CD0DF6E215AF37"/>
            </w:placeholder>
            <w:showingPlcHdr/>
            <w:text/>
          </w:sdtPr>
          <w:sdtEndPr/>
          <w:sdtContent>
            <w:tc>
              <w:tcPr>
                <w:tcW w:w="4536" w:type="dxa"/>
                <w:gridSpan w:val="9"/>
                <w:tcBorders>
                  <w:left w:val="single" w:sz="4" w:space="0" w:color="auto"/>
                  <w:right w:val="single" w:sz="4" w:space="0" w:color="auto"/>
                </w:tcBorders>
              </w:tcPr>
              <w:p w14:paraId="777D430E" w14:textId="77777777" w:rsidR="00BA4C26" w:rsidRPr="004D63E8" w:rsidRDefault="00BA4C26" w:rsidP="00BA4C26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851DF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1B8256AA" w14:textId="77777777" w:rsidR="00BA4C26" w:rsidRPr="004D63E8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Tel:</w:t>
            </w:r>
          </w:p>
        </w:tc>
        <w:sdt>
          <w:sdtPr>
            <w:rPr>
              <w:rFonts w:cs="Arial"/>
              <w:sz w:val="22"/>
              <w:szCs w:val="22"/>
            </w:rPr>
            <w:id w:val="1119874989"/>
            <w:placeholder>
              <w:docPart w:val="9E13EC30894F4EDBB025CD84F5FC7061"/>
            </w:placeholder>
            <w:showingPlcHdr/>
            <w:text/>
          </w:sdtPr>
          <w:sdtEndPr/>
          <w:sdtContent>
            <w:tc>
              <w:tcPr>
                <w:tcW w:w="3590" w:type="dxa"/>
                <w:gridSpan w:val="5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24384DB" w14:textId="77777777" w:rsidR="00BA4C26" w:rsidRPr="004D63E8" w:rsidRDefault="00BA4C26" w:rsidP="00BA4C26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851DF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BA4C26" w14:paraId="0F6DF5EF" w14:textId="77777777" w:rsidTr="00BA4C26">
        <w:trPr>
          <w:trHeight w:val="336"/>
        </w:trPr>
        <w:tc>
          <w:tcPr>
            <w:tcW w:w="2121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52C48197" w14:textId="77777777" w:rsidR="00BA4C26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8E5DB3">
              <w:rPr>
                <w:rFonts w:cs="Arial"/>
                <w:sz w:val="22"/>
                <w:szCs w:val="22"/>
              </w:rPr>
              <w:t>Agency (incl. department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8E5DB3">
              <w:rPr>
                <w:rFonts w:cs="Arial"/>
                <w:sz w:val="22"/>
                <w:szCs w:val="22"/>
              </w:rPr>
              <w:t>/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Pr="008E5DB3">
              <w:rPr>
                <w:rFonts w:cs="Arial"/>
                <w:sz w:val="22"/>
                <w:szCs w:val="22"/>
              </w:rPr>
              <w:t>team)</w:t>
            </w:r>
          </w:p>
        </w:tc>
        <w:sdt>
          <w:sdtPr>
            <w:rPr>
              <w:rFonts w:cs="Arial"/>
              <w:sz w:val="22"/>
              <w:szCs w:val="22"/>
            </w:rPr>
            <w:id w:val="768437855"/>
            <w:placeholder>
              <w:docPart w:val="5B4FAEB6D3D944AD8362ED1838CF0C88"/>
            </w:placeholder>
            <w:showingPlcHdr/>
            <w:text/>
          </w:sdtPr>
          <w:sdtEndPr/>
          <w:sdtContent>
            <w:tc>
              <w:tcPr>
                <w:tcW w:w="4536" w:type="dxa"/>
                <w:gridSpan w:val="9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7AC591E" w14:textId="77777777" w:rsidR="00BA4C26" w:rsidRDefault="00BA4C26" w:rsidP="00BA4C26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851DF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99"/>
          </w:tcPr>
          <w:p w14:paraId="09E3B6E2" w14:textId="77777777" w:rsidR="00BA4C26" w:rsidRDefault="00BA4C26" w:rsidP="00BA4C2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Mobile:</w:t>
            </w:r>
          </w:p>
        </w:tc>
        <w:sdt>
          <w:sdtPr>
            <w:rPr>
              <w:rFonts w:cs="Arial"/>
              <w:sz w:val="22"/>
              <w:szCs w:val="22"/>
            </w:rPr>
            <w:id w:val="-1929030307"/>
            <w:placeholder>
              <w:docPart w:val="334E156F666A49A79C703758CCD396BB"/>
            </w:placeholder>
            <w:showingPlcHdr/>
            <w:text/>
          </w:sdtPr>
          <w:sdtEndPr/>
          <w:sdtContent>
            <w:tc>
              <w:tcPr>
                <w:tcW w:w="3590" w:type="dxa"/>
                <w:gridSpan w:val="5"/>
                <w:tcBorders>
                  <w:left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FEBAD8D" w14:textId="77777777" w:rsidR="00BA4C26" w:rsidRDefault="00BA4C26" w:rsidP="00BA4C26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F851DF">
                  <w:rPr>
                    <w:rStyle w:val="PlaceholderText"/>
                    <w:rFonts w:eastAsiaTheme="minorHAnsi"/>
                  </w:rPr>
                  <w:t>Click or tap here to enter text.</w:t>
                </w:r>
              </w:p>
            </w:tc>
          </w:sdtContent>
        </w:sdt>
      </w:tr>
      <w:tr w:rsidR="00342ADD" w:rsidRPr="004D63E8" w14:paraId="34315E25" w14:textId="77777777" w:rsidTr="00BF3D71">
        <w:tc>
          <w:tcPr>
            <w:tcW w:w="1605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14:paraId="67054A8B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599" w:type="dxa"/>
            <w:gridSpan w:val="4"/>
            <w:tcBorders>
              <w:left w:val="nil"/>
              <w:right w:val="nil"/>
            </w:tcBorders>
          </w:tcPr>
          <w:p w14:paraId="51099EA5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608" w:type="dxa"/>
            <w:tcBorders>
              <w:left w:val="nil"/>
              <w:right w:val="nil"/>
            </w:tcBorders>
          </w:tcPr>
          <w:p w14:paraId="79180C36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604" w:type="dxa"/>
            <w:gridSpan w:val="4"/>
            <w:tcBorders>
              <w:left w:val="nil"/>
              <w:right w:val="nil"/>
            </w:tcBorders>
          </w:tcPr>
          <w:p w14:paraId="2A995F84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604" w:type="dxa"/>
            <w:gridSpan w:val="3"/>
            <w:tcBorders>
              <w:left w:val="nil"/>
              <w:right w:val="nil"/>
            </w:tcBorders>
          </w:tcPr>
          <w:p w14:paraId="58F21402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604" w:type="dxa"/>
            <w:gridSpan w:val="2"/>
            <w:tcBorders>
              <w:left w:val="nil"/>
              <w:right w:val="nil"/>
            </w:tcBorders>
          </w:tcPr>
          <w:p w14:paraId="59F66E63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615" w:type="dxa"/>
            <w:gridSpan w:val="2"/>
            <w:tcBorders>
              <w:left w:val="nil"/>
              <w:right w:val="nil"/>
            </w:tcBorders>
          </w:tcPr>
          <w:p w14:paraId="5DF5A7C0" w14:textId="77777777" w:rsidR="00342ADD" w:rsidRPr="004D63E8" w:rsidRDefault="00342A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  <w:tr w:rsidR="000F66B9" w:rsidRPr="004D63E8" w14:paraId="662F5E9F" w14:textId="77777777" w:rsidTr="00702722">
        <w:tc>
          <w:tcPr>
            <w:tcW w:w="1128" w:type="dxa"/>
            <w:tcBorders>
              <w:right w:val="nil"/>
            </w:tcBorders>
            <w:shd w:val="clear" w:color="auto" w:fill="FFCC99"/>
          </w:tcPr>
          <w:p w14:paraId="64F592C5" w14:textId="77777777" w:rsidR="000F66B9" w:rsidRPr="004D63E8" w:rsidRDefault="000F66B9" w:rsidP="00E21C57">
            <w:pPr>
              <w:spacing w:beforeLines="20" w:before="48" w:after="20"/>
              <w:rPr>
                <w:rFonts w:cs="Arial"/>
              </w:rPr>
            </w:pPr>
          </w:p>
        </w:tc>
        <w:tc>
          <w:tcPr>
            <w:tcW w:w="10111" w:type="dxa"/>
            <w:gridSpan w:val="17"/>
            <w:tcBorders>
              <w:left w:val="nil"/>
            </w:tcBorders>
            <w:shd w:val="clear" w:color="auto" w:fill="FFCC99"/>
          </w:tcPr>
          <w:p w14:paraId="597B31B9" w14:textId="335D4084" w:rsidR="000F66B9" w:rsidRPr="004D63E8" w:rsidRDefault="00144F60" w:rsidP="00A62176">
            <w:pPr>
              <w:spacing w:beforeLines="20" w:before="48" w:after="20"/>
              <w:rPr>
                <w:rFonts w:cs="Arial"/>
              </w:rPr>
            </w:pPr>
            <w:r w:rsidRPr="004D63E8">
              <w:rPr>
                <w:rFonts w:cs="Arial"/>
                <w:b/>
              </w:rPr>
              <w:t>Client’s details</w:t>
            </w:r>
          </w:p>
        </w:tc>
      </w:tr>
      <w:tr w:rsidR="00496293" w:rsidRPr="004D63E8" w14:paraId="34273DE3" w14:textId="77777777" w:rsidTr="00BF3D71">
        <w:tc>
          <w:tcPr>
            <w:tcW w:w="2827" w:type="dxa"/>
            <w:gridSpan w:val="5"/>
            <w:shd w:val="clear" w:color="auto" w:fill="FFFF99"/>
          </w:tcPr>
          <w:p w14:paraId="424DE07D" w14:textId="65544580" w:rsidR="00496293" w:rsidRPr="004D63E8" w:rsidRDefault="00496293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First name</w:t>
            </w:r>
          </w:p>
        </w:tc>
        <w:sdt>
          <w:sdtPr>
            <w:rPr>
              <w:rFonts w:cs="Arial"/>
              <w:sz w:val="22"/>
              <w:szCs w:val="22"/>
            </w:rPr>
            <w:id w:val="184955339"/>
            <w:placeholder>
              <w:docPart w:val="3248BC8288174EF185BFD8776EBD568F"/>
            </w:placeholder>
            <w:showingPlcHdr/>
            <w:text/>
          </w:sdtPr>
          <w:sdtEndPr/>
          <w:sdtContent>
            <w:tc>
              <w:tcPr>
                <w:tcW w:w="8412" w:type="dxa"/>
                <w:gridSpan w:val="13"/>
              </w:tcPr>
              <w:p w14:paraId="3A4CECDA" w14:textId="3CC6EAA4" w:rsidR="00496293" w:rsidRPr="004D63E8" w:rsidRDefault="00C002A5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496293" w:rsidRPr="004D63E8" w14:paraId="7592D8EB" w14:textId="77777777" w:rsidTr="00BF3D71">
        <w:tc>
          <w:tcPr>
            <w:tcW w:w="2827" w:type="dxa"/>
            <w:gridSpan w:val="5"/>
            <w:shd w:val="clear" w:color="auto" w:fill="FFFF99"/>
          </w:tcPr>
          <w:p w14:paraId="607E0D5F" w14:textId="6CFB29BF" w:rsidR="00496293" w:rsidRPr="004D63E8" w:rsidRDefault="00496293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Last name</w:t>
            </w:r>
          </w:p>
        </w:tc>
        <w:sdt>
          <w:sdtPr>
            <w:rPr>
              <w:rFonts w:cs="Arial"/>
              <w:sz w:val="22"/>
              <w:szCs w:val="22"/>
            </w:rPr>
            <w:id w:val="217172335"/>
            <w:placeholder>
              <w:docPart w:val="2ABFC4EA0870433B8373070DE8B1F8ED"/>
            </w:placeholder>
            <w:showingPlcHdr/>
            <w:text/>
          </w:sdtPr>
          <w:sdtEndPr/>
          <w:sdtContent>
            <w:tc>
              <w:tcPr>
                <w:tcW w:w="8412" w:type="dxa"/>
                <w:gridSpan w:val="13"/>
              </w:tcPr>
              <w:p w14:paraId="64DFB796" w14:textId="46F54A7B" w:rsidR="00496293" w:rsidRPr="004D63E8" w:rsidRDefault="00C002A5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</w:tr>
      <w:tr w:rsidR="00496293" w:rsidRPr="004D63E8" w14:paraId="42784776" w14:textId="77777777" w:rsidTr="00BF3D71">
        <w:tc>
          <w:tcPr>
            <w:tcW w:w="2827" w:type="dxa"/>
            <w:gridSpan w:val="5"/>
            <w:shd w:val="clear" w:color="auto" w:fill="FFFF99"/>
          </w:tcPr>
          <w:p w14:paraId="1D98B100" w14:textId="7A7D73F4" w:rsidR="00496293" w:rsidRPr="004D63E8" w:rsidRDefault="00496293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Previous Names / AKA</w:t>
            </w:r>
          </w:p>
        </w:tc>
        <w:tc>
          <w:tcPr>
            <w:tcW w:w="8412" w:type="dxa"/>
            <w:gridSpan w:val="13"/>
          </w:tcPr>
          <w:p w14:paraId="2D19665A" w14:textId="60F8FF34" w:rsidR="00496293" w:rsidRPr="004D63E8" w:rsidRDefault="00DA79F6" w:rsidP="005C508E">
            <w:pPr>
              <w:tabs>
                <w:tab w:val="left" w:pos="5985"/>
              </w:tabs>
              <w:spacing w:beforeLines="20" w:before="48" w:after="20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sz w:val="22"/>
                  <w:szCs w:val="22"/>
                </w:rPr>
                <w:id w:val="-292836713"/>
                <w:placeholder>
                  <w:docPart w:val="3F53E61D241C4870991763EF68910A96"/>
                </w:placeholder>
                <w:showingPlcHdr/>
                <w:text/>
              </w:sdtPr>
              <w:sdtEndPr/>
              <w:sdtContent>
                <w:r w:rsidR="00C002A5"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sdtContent>
            </w:sdt>
            <w:r w:rsidR="005C508E">
              <w:rPr>
                <w:rFonts w:cs="Arial"/>
                <w:sz w:val="22"/>
                <w:szCs w:val="22"/>
              </w:rPr>
              <w:tab/>
            </w:r>
          </w:p>
        </w:tc>
      </w:tr>
      <w:tr w:rsidR="005963CF" w:rsidRPr="004D63E8" w14:paraId="53ABAE82" w14:textId="77777777" w:rsidTr="00BF3D71">
        <w:tc>
          <w:tcPr>
            <w:tcW w:w="2827" w:type="dxa"/>
            <w:gridSpan w:val="5"/>
            <w:shd w:val="clear" w:color="auto" w:fill="FFFF99"/>
          </w:tcPr>
          <w:p w14:paraId="7EEA1003" w14:textId="157137A8" w:rsidR="005963CF" w:rsidRPr="004D63E8" w:rsidRDefault="005963CF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Preferred name</w:t>
            </w:r>
          </w:p>
        </w:tc>
        <w:tc>
          <w:tcPr>
            <w:tcW w:w="8412" w:type="dxa"/>
            <w:gridSpan w:val="13"/>
          </w:tcPr>
          <w:p w14:paraId="747550DA" w14:textId="77777777" w:rsidR="005963CF" w:rsidRDefault="005963CF" w:rsidP="005C508E">
            <w:pPr>
              <w:tabs>
                <w:tab w:val="left" w:pos="5985"/>
              </w:tabs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  <w:tr w:rsidR="00DC5569" w:rsidRPr="004D63E8" w14:paraId="4CC4676C" w14:textId="77777777" w:rsidTr="00BF3D71">
        <w:tc>
          <w:tcPr>
            <w:tcW w:w="2827" w:type="dxa"/>
            <w:gridSpan w:val="5"/>
            <w:shd w:val="clear" w:color="auto" w:fill="FFFF99"/>
          </w:tcPr>
          <w:p w14:paraId="7A80C684" w14:textId="11A52D0C" w:rsidR="00DC5569" w:rsidRDefault="00DC5569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Pronouns </w:t>
            </w:r>
          </w:p>
        </w:tc>
        <w:tc>
          <w:tcPr>
            <w:tcW w:w="8412" w:type="dxa"/>
            <w:gridSpan w:val="13"/>
          </w:tcPr>
          <w:p w14:paraId="394CA78C" w14:textId="77777777" w:rsidR="00DC5569" w:rsidRDefault="00DC5569" w:rsidP="005C508E">
            <w:pPr>
              <w:tabs>
                <w:tab w:val="left" w:pos="5985"/>
              </w:tabs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  <w:tr w:rsidR="00496293" w:rsidRPr="004D63E8" w14:paraId="5FFD071E" w14:textId="77777777" w:rsidTr="00BF3D71">
        <w:tc>
          <w:tcPr>
            <w:tcW w:w="2827" w:type="dxa"/>
            <w:gridSpan w:val="5"/>
            <w:shd w:val="clear" w:color="auto" w:fill="FFFF99"/>
          </w:tcPr>
          <w:p w14:paraId="1B5A5F9F" w14:textId="39D64350" w:rsidR="00496293" w:rsidRPr="004D63E8" w:rsidRDefault="00496293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Date of Birth</w:t>
            </w:r>
          </w:p>
        </w:tc>
        <w:sdt>
          <w:sdtPr>
            <w:rPr>
              <w:rFonts w:cs="Arial"/>
              <w:sz w:val="22"/>
              <w:szCs w:val="22"/>
            </w:rPr>
            <w:id w:val="879825748"/>
            <w:placeholder>
              <w:docPart w:val="5033E416DBF7488EB53F10EAC421F7B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8412" w:type="dxa"/>
                <w:gridSpan w:val="13"/>
              </w:tcPr>
              <w:p w14:paraId="54DDE73E" w14:textId="61934792" w:rsidR="00496293" w:rsidRPr="004D63E8" w:rsidRDefault="00C002A5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</w:tr>
      <w:tr w:rsidR="004C2340" w:rsidRPr="004D63E8" w14:paraId="00D3D6E5" w14:textId="77777777" w:rsidTr="002D781A">
        <w:tc>
          <w:tcPr>
            <w:tcW w:w="2827" w:type="dxa"/>
            <w:gridSpan w:val="5"/>
            <w:shd w:val="clear" w:color="auto" w:fill="FFFF99"/>
          </w:tcPr>
          <w:p w14:paraId="090702B0" w14:textId="6BE12EA6" w:rsidR="00496293" w:rsidRPr="004D63E8" w:rsidRDefault="00496293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Address incl. Post Code</w:t>
            </w:r>
          </w:p>
        </w:tc>
        <w:sdt>
          <w:sdtPr>
            <w:rPr>
              <w:rFonts w:cs="Arial"/>
              <w:sz w:val="22"/>
              <w:szCs w:val="22"/>
            </w:rPr>
            <w:id w:val="1524207842"/>
            <w:placeholder>
              <w:docPart w:val="130BAADF1DA14691998E483EB736502B"/>
            </w:placeholder>
            <w:showingPlcHdr/>
            <w:text/>
          </w:sdtPr>
          <w:sdtEndPr/>
          <w:sdtContent>
            <w:tc>
              <w:tcPr>
                <w:tcW w:w="2838" w:type="dxa"/>
                <w:gridSpan w:val="5"/>
              </w:tcPr>
              <w:p w14:paraId="6CFEC5EB" w14:textId="77777777" w:rsidR="00496293" w:rsidRPr="004D63E8" w:rsidRDefault="00C002A5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5574" w:type="dxa"/>
            <w:gridSpan w:val="8"/>
          </w:tcPr>
          <w:p w14:paraId="1CBCEEF2" w14:textId="3E4B0672" w:rsidR="00FB7D7C" w:rsidRPr="00FB7D7C" w:rsidRDefault="00FB7D7C" w:rsidP="00E21C57">
            <w:pPr>
              <w:spacing w:beforeLines="20" w:before="48" w:after="20"/>
              <w:rPr>
                <w:rFonts w:eastAsia="Calibri" w:cs="Arial"/>
                <w:sz w:val="22"/>
                <w:szCs w:val="22"/>
              </w:rPr>
            </w:pPr>
            <w:r w:rsidRPr="00FB7D7C">
              <w:rPr>
                <w:rFonts w:eastAsia="Calibri" w:cs="Arial"/>
                <w:sz w:val="22"/>
                <w:szCs w:val="22"/>
              </w:rPr>
              <w:t xml:space="preserve">Is the client living with the </w:t>
            </w:r>
            <w:r w:rsidR="00105F59">
              <w:rPr>
                <w:rFonts w:eastAsia="Calibri" w:cs="Arial"/>
                <w:sz w:val="22"/>
                <w:szCs w:val="22"/>
              </w:rPr>
              <w:t xml:space="preserve">alleged </w:t>
            </w:r>
            <w:r w:rsidRPr="00FB7D7C">
              <w:rPr>
                <w:rFonts w:eastAsia="Calibri" w:cs="Arial"/>
                <w:sz w:val="22"/>
                <w:szCs w:val="22"/>
              </w:rPr>
              <w:t>perpetrator</w:t>
            </w:r>
            <w:r w:rsidR="00105F59">
              <w:rPr>
                <w:rFonts w:eastAsia="Calibri" w:cs="Arial"/>
                <w:sz w:val="22"/>
                <w:szCs w:val="22"/>
              </w:rPr>
              <w:t xml:space="preserve"> (APTR)</w:t>
            </w:r>
            <w:r w:rsidRPr="00FB7D7C">
              <w:rPr>
                <w:rFonts w:eastAsia="Calibri" w:cs="Arial"/>
                <w:sz w:val="22"/>
                <w:szCs w:val="22"/>
              </w:rPr>
              <w:t xml:space="preserve">? </w:t>
            </w:r>
          </w:p>
          <w:p w14:paraId="2ACC75E7" w14:textId="4DB802A0" w:rsidR="00496293" w:rsidRPr="004D63E8" w:rsidRDefault="00FB7D7C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eastAsia="Calibri" w:cs="Arial"/>
                <w:sz w:val="22"/>
                <w:szCs w:val="22"/>
              </w:rPr>
              <w:t xml:space="preserve">Yes </w:t>
            </w:r>
            <w:sdt>
              <w:sdtPr>
                <w:rPr>
                  <w:rFonts w:eastAsia="Calibri" w:cs="Arial"/>
                  <w:sz w:val="22"/>
                  <w:szCs w:val="22"/>
                </w:rPr>
                <w:id w:val="-866060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308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Pr="004D63E8">
              <w:rPr>
                <w:rFonts w:eastAsia="Calibri" w:cs="Arial"/>
                <w:sz w:val="22"/>
                <w:szCs w:val="22"/>
              </w:rPr>
              <w:t xml:space="preserve">    Sometimes </w:t>
            </w:r>
            <w:sdt>
              <w:sdtPr>
                <w:rPr>
                  <w:rFonts w:eastAsia="Calibri" w:cs="Arial"/>
                  <w:b/>
                  <w:sz w:val="22"/>
                  <w:szCs w:val="22"/>
                </w:rPr>
                <w:id w:val="412827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63E8">
                  <w:rPr>
                    <w:rFonts w:ascii="Segoe UI Symbol" w:eastAsia="Calibri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  <w:r w:rsidRPr="004D63E8">
              <w:rPr>
                <w:rFonts w:eastAsia="Calibri" w:cs="Arial"/>
                <w:sz w:val="22"/>
                <w:szCs w:val="22"/>
              </w:rPr>
              <w:t xml:space="preserve">    No </w:t>
            </w:r>
            <w:sdt>
              <w:sdtPr>
                <w:rPr>
                  <w:rFonts w:eastAsia="Calibri" w:cs="Arial"/>
                  <w:b/>
                  <w:sz w:val="22"/>
                  <w:szCs w:val="22"/>
                </w:rPr>
                <w:id w:val="17021305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63E8">
                  <w:rPr>
                    <w:rFonts w:ascii="Segoe UI Symbol" w:eastAsia="Calibri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  <w:r w:rsidRPr="004D63E8">
              <w:rPr>
                <w:rFonts w:eastAsia="Calibri" w:cs="Arial"/>
                <w:sz w:val="22"/>
                <w:szCs w:val="22"/>
              </w:rPr>
              <w:t xml:space="preserve">   Don’t Know </w:t>
            </w:r>
            <w:sdt>
              <w:sdtPr>
                <w:rPr>
                  <w:rFonts w:eastAsia="Calibri" w:cs="Arial"/>
                  <w:b/>
                  <w:sz w:val="22"/>
                  <w:szCs w:val="22"/>
                </w:rPr>
                <w:id w:val="-1823186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63E8">
                  <w:rPr>
                    <w:rFonts w:ascii="Segoe UI Symbol" w:eastAsia="Calibri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B4336" w:rsidRPr="004D63E8" w14:paraId="5A05FD81" w14:textId="77777777" w:rsidTr="002D781A">
        <w:trPr>
          <w:trHeight w:val="335"/>
        </w:trPr>
        <w:tc>
          <w:tcPr>
            <w:tcW w:w="2827" w:type="dxa"/>
            <w:gridSpan w:val="5"/>
            <w:shd w:val="clear" w:color="auto" w:fill="FFFF99"/>
          </w:tcPr>
          <w:p w14:paraId="1EBB4970" w14:textId="47B0DDE6" w:rsidR="004B4336" w:rsidRPr="004D63E8" w:rsidRDefault="004B4336" w:rsidP="00E21C57">
            <w:pPr>
              <w:pStyle w:val="NoSpacing"/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Interpreter Needed?</w:t>
            </w:r>
          </w:p>
        </w:tc>
        <w:tc>
          <w:tcPr>
            <w:tcW w:w="2838" w:type="dxa"/>
            <w:gridSpan w:val="5"/>
          </w:tcPr>
          <w:p w14:paraId="0C9AD4AF" w14:textId="77777777" w:rsidR="002D781A" w:rsidRDefault="004B4336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 xml:space="preserve">Yes </w:t>
            </w:r>
            <w:sdt>
              <w:sdtPr>
                <w:rPr>
                  <w:rFonts w:cs="Arial"/>
                  <w:sz w:val="22"/>
                  <w:szCs w:val="22"/>
                </w:rPr>
                <w:id w:val="-29220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6BA6" w:rsidRPr="004D63E8">
              <w:rPr>
                <w:rFonts w:cs="Arial"/>
                <w:sz w:val="22"/>
                <w:szCs w:val="22"/>
              </w:rPr>
              <w:t xml:space="preserve">   </w:t>
            </w:r>
            <w:r w:rsidRPr="004D63E8">
              <w:rPr>
                <w:rFonts w:cs="Arial"/>
                <w:sz w:val="22"/>
                <w:szCs w:val="22"/>
              </w:rPr>
              <w:t xml:space="preserve">No </w:t>
            </w:r>
            <w:sdt>
              <w:sdtPr>
                <w:rPr>
                  <w:rFonts w:cs="Arial"/>
                  <w:sz w:val="22"/>
                  <w:szCs w:val="22"/>
                </w:rPr>
                <w:id w:val="577336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D6BA6" w:rsidRPr="004D63E8">
              <w:rPr>
                <w:rFonts w:cs="Arial"/>
                <w:sz w:val="22"/>
                <w:szCs w:val="22"/>
              </w:rPr>
              <w:t xml:space="preserve">   </w:t>
            </w:r>
          </w:p>
          <w:p w14:paraId="11FD00B8" w14:textId="1E75145C" w:rsidR="004B4336" w:rsidRPr="004D63E8" w:rsidRDefault="00014081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DF0FE2">
              <w:rPr>
                <w:rFonts w:eastAsia="Calibri" w:cs="Arial"/>
                <w:sz w:val="22"/>
                <w:szCs w:val="22"/>
              </w:rPr>
              <w:t>Not known</w:t>
            </w:r>
            <w:r w:rsidR="004B4336" w:rsidRPr="004D63E8">
              <w:rPr>
                <w:rFonts w:cs="Arial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sz w:val="22"/>
                  <w:szCs w:val="22"/>
                </w:rPr>
                <w:id w:val="-13494791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4336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574" w:type="dxa"/>
            <w:gridSpan w:val="8"/>
          </w:tcPr>
          <w:p w14:paraId="32113AB5" w14:textId="43053318" w:rsidR="004B4336" w:rsidRPr="004D63E8" w:rsidRDefault="004B4336" w:rsidP="00E21C57">
            <w:pPr>
              <w:spacing w:beforeLines="20" w:before="48" w:after="20"/>
              <w:rPr>
                <w:rFonts w:eastAsia="Calibri" w:cs="Arial"/>
                <w:color w:val="DE0000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 xml:space="preserve">If yes, what language: </w:t>
            </w:r>
            <w:sdt>
              <w:sdtPr>
                <w:rPr>
                  <w:rFonts w:cs="Arial"/>
                  <w:sz w:val="22"/>
                  <w:szCs w:val="22"/>
                </w:rPr>
                <w:id w:val="404344629"/>
                <w:placeholder>
                  <w:docPart w:val="D6D16B44872F4BFC8712AA21417C3CC6"/>
                </w:placeholder>
                <w:showingPlcHdr/>
                <w:text/>
              </w:sdtPr>
              <w:sdtEndPr/>
              <w:sdtContent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sdtContent>
            </w:sdt>
          </w:p>
        </w:tc>
      </w:tr>
      <w:tr w:rsidR="00104BFD" w:rsidRPr="00104BFD" w14:paraId="63B93003" w14:textId="77777777" w:rsidTr="008D33D7">
        <w:trPr>
          <w:trHeight w:val="335"/>
        </w:trPr>
        <w:tc>
          <w:tcPr>
            <w:tcW w:w="11239" w:type="dxa"/>
            <w:gridSpan w:val="18"/>
            <w:shd w:val="clear" w:color="auto" w:fill="FFCC99"/>
          </w:tcPr>
          <w:p w14:paraId="0C20DC89" w14:textId="5369C02F" w:rsidR="006A270E" w:rsidRPr="008D33D7" w:rsidRDefault="008D33D7" w:rsidP="00E21C57">
            <w:pPr>
              <w:spacing w:beforeLines="20" w:before="48" w:after="20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b/>
                <w:sz w:val="21"/>
                <w:szCs w:val="21"/>
              </w:rPr>
              <w:t>Client c</w:t>
            </w:r>
            <w:r w:rsidR="006A270E" w:rsidRPr="008D33D7">
              <w:rPr>
                <w:rFonts w:cs="Arial"/>
                <w:b/>
                <w:sz w:val="21"/>
                <w:szCs w:val="21"/>
              </w:rPr>
              <w:t>ontact</w:t>
            </w:r>
            <w:r>
              <w:rPr>
                <w:rFonts w:cs="Arial"/>
                <w:b/>
                <w:sz w:val="21"/>
                <w:szCs w:val="21"/>
              </w:rPr>
              <w:t xml:space="preserve"> details </w:t>
            </w:r>
          </w:p>
        </w:tc>
      </w:tr>
      <w:tr w:rsidR="004B4336" w:rsidRPr="004D63E8" w14:paraId="07C82694" w14:textId="77777777" w:rsidTr="00BF3D71">
        <w:trPr>
          <w:trHeight w:val="335"/>
        </w:trPr>
        <w:tc>
          <w:tcPr>
            <w:tcW w:w="2827" w:type="dxa"/>
            <w:gridSpan w:val="5"/>
            <w:shd w:val="clear" w:color="auto" w:fill="FFFF99"/>
          </w:tcPr>
          <w:p w14:paraId="2EEFC837" w14:textId="77777777" w:rsidR="004B4336" w:rsidRPr="004D63E8" w:rsidRDefault="004B4336" w:rsidP="00E21C57">
            <w:pPr>
              <w:pStyle w:val="NoSpacing"/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Telephone Number(s)</w:t>
            </w:r>
          </w:p>
          <w:p w14:paraId="5BD4C5EF" w14:textId="77777777" w:rsidR="004B4336" w:rsidRPr="004D63E8" w:rsidRDefault="004B4336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</w:p>
        </w:tc>
        <w:sdt>
          <w:sdtPr>
            <w:rPr>
              <w:rFonts w:cs="Arial"/>
              <w:sz w:val="22"/>
              <w:szCs w:val="22"/>
            </w:rPr>
            <w:id w:val="-847941439"/>
            <w:placeholder>
              <w:docPart w:val="E0341451D3DA4FC38CC4FE968B6DD40A"/>
            </w:placeholder>
            <w:showingPlcHdr/>
            <w:text/>
          </w:sdtPr>
          <w:sdtEndPr/>
          <w:sdtContent>
            <w:tc>
              <w:tcPr>
                <w:tcW w:w="2552" w:type="dxa"/>
                <w:gridSpan w:val="3"/>
              </w:tcPr>
              <w:p w14:paraId="0CBA58D0" w14:textId="7D044FB9" w:rsidR="004B4336" w:rsidRPr="004D63E8" w:rsidRDefault="004B4336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5860" w:type="dxa"/>
            <w:gridSpan w:val="10"/>
          </w:tcPr>
          <w:p w14:paraId="475D1B44" w14:textId="1280C74E" w:rsidR="004B4336" w:rsidRPr="00DF0FE2" w:rsidRDefault="004B4336" w:rsidP="00E21C57">
            <w:pPr>
              <w:spacing w:beforeLines="20" w:before="48" w:after="20"/>
              <w:rPr>
                <w:rFonts w:eastAsia="Calibri" w:cs="Arial"/>
                <w:sz w:val="22"/>
                <w:szCs w:val="22"/>
              </w:rPr>
            </w:pPr>
            <w:r w:rsidRPr="00104BFD">
              <w:rPr>
                <w:rFonts w:eastAsia="Calibri" w:cs="Arial"/>
                <w:color w:val="913F62"/>
                <w:sz w:val="22"/>
                <w:szCs w:val="22"/>
              </w:rPr>
              <w:t>Safe to call?</w:t>
            </w:r>
            <w:r w:rsidR="007D1213" w:rsidRPr="00104BFD">
              <w:rPr>
                <w:rFonts w:eastAsia="Calibri" w:cs="Arial"/>
                <w:color w:val="913F62"/>
                <w:sz w:val="22"/>
                <w:szCs w:val="22"/>
              </w:rPr>
              <w:t xml:space="preserve"> </w:t>
            </w:r>
            <w:r w:rsidR="007D1213" w:rsidRPr="00104BFD">
              <w:rPr>
                <w:rFonts w:cs="Arial"/>
                <w:color w:val="913F62"/>
                <w:sz w:val="22"/>
                <w:szCs w:val="22"/>
              </w:rPr>
              <w:t xml:space="preserve"> 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Yes </w:t>
            </w:r>
            <w:sdt>
              <w:sdtPr>
                <w:rPr>
                  <w:rFonts w:cs="Arial"/>
                  <w:sz w:val="22"/>
                  <w:szCs w:val="22"/>
                </w:rPr>
                <w:id w:val="1070699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No </w:t>
            </w:r>
            <w:sdt>
              <w:sdtPr>
                <w:rPr>
                  <w:rFonts w:cs="Arial"/>
                  <w:sz w:val="22"/>
                  <w:szCs w:val="22"/>
                </w:rPr>
                <w:id w:val="-171268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</w:t>
            </w:r>
            <w:r w:rsidR="007D1213" w:rsidRPr="00DF0FE2">
              <w:rPr>
                <w:rFonts w:eastAsia="Calibri" w:cs="Arial"/>
                <w:sz w:val="22"/>
                <w:szCs w:val="22"/>
              </w:rPr>
              <w:t>Not known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sz w:val="22"/>
                  <w:szCs w:val="22"/>
                </w:rPr>
                <w:id w:val="1535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59EBD3B2" w14:textId="40CF29CA" w:rsidR="004B4336" w:rsidRPr="00DF0FE2" w:rsidRDefault="004B4336" w:rsidP="00E21C57">
            <w:pPr>
              <w:spacing w:beforeLines="20" w:before="48" w:after="20"/>
              <w:rPr>
                <w:rFonts w:eastAsia="Calibri" w:cs="Arial"/>
                <w:sz w:val="22"/>
                <w:szCs w:val="22"/>
              </w:rPr>
            </w:pPr>
            <w:r w:rsidRPr="00104BFD">
              <w:rPr>
                <w:rFonts w:eastAsia="Calibri" w:cs="Arial"/>
                <w:color w:val="913F62"/>
                <w:sz w:val="22"/>
                <w:szCs w:val="22"/>
              </w:rPr>
              <w:t>Safe to text?</w:t>
            </w:r>
            <w:r w:rsidR="007D1213" w:rsidRPr="00104BFD">
              <w:rPr>
                <w:rFonts w:eastAsia="Calibri" w:cs="Arial"/>
                <w:color w:val="913F62"/>
                <w:sz w:val="22"/>
                <w:szCs w:val="22"/>
              </w:rPr>
              <w:t xml:space="preserve"> </w:t>
            </w:r>
            <w:r w:rsidR="007D1213" w:rsidRPr="00104BFD">
              <w:rPr>
                <w:rFonts w:cs="Arial"/>
                <w:color w:val="913F62"/>
                <w:sz w:val="22"/>
                <w:szCs w:val="22"/>
              </w:rPr>
              <w:t xml:space="preserve"> 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Yes </w:t>
            </w:r>
            <w:sdt>
              <w:sdtPr>
                <w:rPr>
                  <w:rFonts w:cs="Arial"/>
                  <w:sz w:val="22"/>
                  <w:szCs w:val="22"/>
                </w:rPr>
                <w:id w:val="947126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No </w:t>
            </w:r>
            <w:sdt>
              <w:sdtPr>
                <w:rPr>
                  <w:rFonts w:cs="Arial"/>
                  <w:sz w:val="22"/>
                  <w:szCs w:val="22"/>
                </w:rPr>
                <w:id w:val="19692450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</w:t>
            </w:r>
            <w:r w:rsidR="007D1213" w:rsidRPr="00DF0FE2">
              <w:rPr>
                <w:rFonts w:eastAsia="Calibri" w:cs="Arial"/>
                <w:sz w:val="22"/>
                <w:szCs w:val="22"/>
              </w:rPr>
              <w:t>Not known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sz w:val="22"/>
                  <w:szCs w:val="22"/>
                </w:rPr>
                <w:id w:val="130690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  <w:p w14:paraId="368AD989" w14:textId="38D5C4B8" w:rsidR="004B4336" w:rsidRPr="004D63E8" w:rsidRDefault="004B4336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104BFD">
              <w:rPr>
                <w:rFonts w:eastAsia="Calibri" w:cs="Arial"/>
                <w:color w:val="913F62"/>
                <w:sz w:val="22"/>
                <w:szCs w:val="22"/>
              </w:rPr>
              <w:lastRenderedPageBreak/>
              <w:t>Safe to leave voicemails</w:t>
            </w:r>
            <w:r w:rsidR="007D1213" w:rsidRPr="00104BFD">
              <w:rPr>
                <w:rFonts w:eastAsia="Calibri" w:cs="Arial"/>
                <w:color w:val="913F62"/>
                <w:sz w:val="22"/>
                <w:szCs w:val="22"/>
              </w:rPr>
              <w:t xml:space="preserve">?  </w:t>
            </w:r>
            <w:r w:rsidR="007D1213" w:rsidRPr="00104BFD">
              <w:rPr>
                <w:rFonts w:cs="Arial"/>
                <w:color w:val="913F62"/>
                <w:sz w:val="22"/>
                <w:szCs w:val="22"/>
              </w:rPr>
              <w:t xml:space="preserve"> 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Yes </w:t>
            </w:r>
            <w:sdt>
              <w:sdtPr>
                <w:rPr>
                  <w:rFonts w:cs="Arial"/>
                  <w:sz w:val="22"/>
                  <w:szCs w:val="22"/>
                </w:rPr>
                <w:id w:val="-1777554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No </w:t>
            </w:r>
            <w:sdt>
              <w:sdtPr>
                <w:rPr>
                  <w:rFonts w:cs="Arial"/>
                  <w:sz w:val="22"/>
                  <w:szCs w:val="22"/>
                </w:rPr>
                <w:id w:val="5521990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</w:t>
            </w:r>
            <w:r w:rsidR="007D1213" w:rsidRPr="00DF0FE2">
              <w:rPr>
                <w:rFonts w:eastAsia="Calibri" w:cs="Arial"/>
                <w:sz w:val="22"/>
                <w:szCs w:val="22"/>
              </w:rPr>
              <w:t>Not known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sz w:val="22"/>
                  <w:szCs w:val="22"/>
                </w:rPr>
                <w:id w:val="896096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B4336" w:rsidRPr="004D63E8" w14:paraId="5ACD1AA8" w14:textId="77777777" w:rsidTr="00BF3D71">
        <w:trPr>
          <w:trHeight w:val="335"/>
        </w:trPr>
        <w:tc>
          <w:tcPr>
            <w:tcW w:w="2827" w:type="dxa"/>
            <w:gridSpan w:val="5"/>
            <w:tcBorders>
              <w:bottom w:val="single" w:sz="4" w:space="0" w:color="auto"/>
            </w:tcBorders>
            <w:shd w:val="clear" w:color="auto" w:fill="FFFF99"/>
          </w:tcPr>
          <w:p w14:paraId="3E46D521" w14:textId="0ED30FA8" w:rsidR="004B4336" w:rsidRPr="004D63E8" w:rsidRDefault="004B4336" w:rsidP="00E21C57">
            <w:pPr>
              <w:spacing w:beforeLines="20" w:before="48" w:after="20"/>
              <w:jc w:val="right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lastRenderedPageBreak/>
              <w:t>Email address</w:t>
            </w:r>
          </w:p>
        </w:tc>
        <w:sdt>
          <w:sdtPr>
            <w:rPr>
              <w:rFonts w:cs="Arial"/>
              <w:sz w:val="22"/>
              <w:szCs w:val="22"/>
            </w:rPr>
            <w:id w:val="1167822020"/>
            <w:placeholder>
              <w:docPart w:val="BF1EC426286C4719A00F92EA9EB2E34A"/>
            </w:placeholder>
            <w:showingPlcHdr/>
            <w:text/>
          </w:sdtPr>
          <w:sdtEndPr/>
          <w:sdtContent>
            <w:tc>
              <w:tcPr>
                <w:tcW w:w="2552" w:type="dxa"/>
                <w:gridSpan w:val="3"/>
                <w:tcBorders>
                  <w:bottom w:val="single" w:sz="4" w:space="0" w:color="auto"/>
                </w:tcBorders>
              </w:tcPr>
              <w:p w14:paraId="3E6B1CA5" w14:textId="520C46EB" w:rsidR="004B4336" w:rsidRPr="004D63E8" w:rsidRDefault="004B4336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tc>
          <w:tcPr>
            <w:tcW w:w="5860" w:type="dxa"/>
            <w:gridSpan w:val="10"/>
            <w:tcBorders>
              <w:bottom w:val="single" w:sz="4" w:space="0" w:color="auto"/>
            </w:tcBorders>
          </w:tcPr>
          <w:p w14:paraId="2886EA09" w14:textId="1DB174B0" w:rsidR="004B4336" w:rsidRPr="004D63E8" w:rsidRDefault="00175EDB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104BFD">
              <w:rPr>
                <w:rFonts w:cs="Arial"/>
                <w:color w:val="913F62"/>
                <w:sz w:val="22"/>
                <w:szCs w:val="22"/>
              </w:rPr>
              <w:t>Safe to email?</w:t>
            </w:r>
            <w:r w:rsidR="007D1213" w:rsidRPr="00104BFD">
              <w:rPr>
                <w:rFonts w:cs="Arial"/>
                <w:color w:val="913F62"/>
                <w:sz w:val="22"/>
                <w:szCs w:val="22"/>
              </w:rPr>
              <w:t xml:space="preserve">  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Yes </w:t>
            </w:r>
            <w:sdt>
              <w:sdtPr>
                <w:rPr>
                  <w:rFonts w:cs="Arial"/>
                  <w:sz w:val="22"/>
                  <w:szCs w:val="22"/>
                </w:rPr>
                <w:id w:val="4835963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No </w:t>
            </w:r>
            <w:sdt>
              <w:sdtPr>
                <w:rPr>
                  <w:rFonts w:cs="Arial"/>
                  <w:sz w:val="22"/>
                  <w:szCs w:val="22"/>
                </w:rPr>
                <w:id w:val="1850985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7D1213" w:rsidRPr="004D63E8">
              <w:rPr>
                <w:rFonts w:cs="Arial"/>
                <w:sz w:val="22"/>
                <w:szCs w:val="22"/>
              </w:rPr>
              <w:t xml:space="preserve">   </w:t>
            </w:r>
            <w:r w:rsidR="007D1213" w:rsidRPr="00DF0FE2">
              <w:rPr>
                <w:rFonts w:eastAsia="Calibri" w:cs="Arial"/>
                <w:sz w:val="22"/>
                <w:szCs w:val="22"/>
              </w:rPr>
              <w:t>Not known</w:t>
            </w:r>
            <w:r w:rsidR="007D1213" w:rsidRPr="004D63E8">
              <w:rPr>
                <w:rFonts w:cs="Arial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sz w:val="22"/>
                  <w:szCs w:val="22"/>
                </w:rPr>
                <w:id w:val="-12387135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1213" w:rsidRPr="004D63E8">
                  <w:rPr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75EDB" w:rsidRPr="004D63E8" w14:paraId="3DF4E874" w14:textId="77777777" w:rsidTr="00FB68F0">
        <w:trPr>
          <w:trHeight w:val="335"/>
        </w:trPr>
        <w:tc>
          <w:tcPr>
            <w:tcW w:w="11239" w:type="dxa"/>
            <w:gridSpan w:val="18"/>
            <w:tcBorders>
              <w:left w:val="nil"/>
              <w:right w:val="nil"/>
            </w:tcBorders>
            <w:shd w:val="clear" w:color="auto" w:fill="auto"/>
          </w:tcPr>
          <w:p w14:paraId="09849280" w14:textId="7EDB53BA" w:rsidR="00175EDB" w:rsidRPr="004D63E8" w:rsidRDefault="00175EDB" w:rsidP="00E21C57">
            <w:pPr>
              <w:spacing w:beforeLines="20" w:before="48" w:after="20"/>
              <w:rPr>
                <w:rFonts w:cs="Arial"/>
                <w:b/>
                <w:bCs/>
                <w:sz w:val="22"/>
                <w:szCs w:val="22"/>
              </w:rPr>
            </w:pPr>
          </w:p>
        </w:tc>
      </w:tr>
      <w:tr w:rsidR="00A82A47" w:rsidRPr="004D63E8" w14:paraId="7155B31D" w14:textId="77777777" w:rsidTr="00702722">
        <w:tc>
          <w:tcPr>
            <w:tcW w:w="1128" w:type="dxa"/>
            <w:tcBorders>
              <w:right w:val="nil"/>
            </w:tcBorders>
            <w:shd w:val="clear" w:color="auto" w:fill="FFCC99"/>
          </w:tcPr>
          <w:p w14:paraId="3FEBECC2" w14:textId="77777777" w:rsidR="00A82A47" w:rsidRPr="008D79AA" w:rsidRDefault="00A82A47" w:rsidP="006F69F1">
            <w:pPr>
              <w:spacing w:beforeLines="20" w:before="48" w:after="20"/>
              <w:rPr>
                <w:rFonts w:cs="Arial"/>
              </w:rPr>
            </w:pPr>
          </w:p>
        </w:tc>
        <w:tc>
          <w:tcPr>
            <w:tcW w:w="10111" w:type="dxa"/>
            <w:gridSpan w:val="17"/>
            <w:tcBorders>
              <w:left w:val="nil"/>
            </w:tcBorders>
            <w:shd w:val="clear" w:color="auto" w:fill="FFCC99"/>
            <w:vAlign w:val="center"/>
          </w:tcPr>
          <w:p w14:paraId="64822F19" w14:textId="48898A1A" w:rsidR="00A82A47" w:rsidRPr="00D42B16" w:rsidRDefault="00164154" w:rsidP="006F69F1">
            <w:pPr>
              <w:spacing w:beforeLines="20" w:before="48" w:after="20"/>
              <w:contextualSpacing/>
              <w:rPr>
                <w:rFonts w:cs="Arial"/>
                <w:b/>
                <w:bCs/>
              </w:rPr>
            </w:pPr>
            <w:r w:rsidRPr="00164154">
              <w:rPr>
                <w:rFonts w:cs="Arial"/>
                <w:b/>
                <w:bCs/>
              </w:rPr>
              <w:t>Diversity Information</w:t>
            </w:r>
          </w:p>
        </w:tc>
      </w:tr>
      <w:tr w:rsidR="00A82A47" w:rsidRPr="004D63E8" w14:paraId="3F059422" w14:textId="77777777" w:rsidTr="00FB68F0">
        <w:tc>
          <w:tcPr>
            <w:tcW w:w="11239" w:type="dxa"/>
            <w:gridSpan w:val="18"/>
            <w:shd w:val="clear" w:color="auto" w:fill="D9D9D9" w:themeFill="background1" w:themeFillShade="D9"/>
          </w:tcPr>
          <w:p w14:paraId="71E02558" w14:textId="5B90AF26" w:rsidR="00A82A47" w:rsidRPr="004D63E8" w:rsidRDefault="002D48D8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b/>
                <w:sz w:val="22"/>
                <w:szCs w:val="22"/>
              </w:rPr>
              <w:t>How does the client describe their:</w:t>
            </w:r>
          </w:p>
        </w:tc>
      </w:tr>
      <w:tr w:rsidR="009B19DD" w:rsidRPr="004D63E8" w14:paraId="68C9BD32" w14:textId="77777777" w:rsidTr="00BF3D71">
        <w:trPr>
          <w:trHeight w:val="313"/>
        </w:trPr>
        <w:tc>
          <w:tcPr>
            <w:tcW w:w="2805" w:type="dxa"/>
            <w:gridSpan w:val="4"/>
            <w:shd w:val="clear" w:color="auto" w:fill="FFFF99"/>
          </w:tcPr>
          <w:p w14:paraId="2F632CC7" w14:textId="14DD2E8A" w:rsidR="009B19DD" w:rsidRPr="004D63E8" w:rsidRDefault="009B19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Ethnicit</w:t>
            </w:r>
            <w:r w:rsidR="009360B4">
              <w:rPr>
                <w:rFonts w:cs="Arial"/>
                <w:sz w:val="22"/>
                <w:szCs w:val="22"/>
              </w:rPr>
              <w:t xml:space="preserve">y </w:t>
            </w:r>
          </w:p>
        </w:tc>
        <w:tc>
          <w:tcPr>
            <w:tcW w:w="2810" w:type="dxa"/>
            <w:gridSpan w:val="5"/>
          </w:tcPr>
          <w:sdt>
            <w:sdtPr>
              <w:rPr>
                <w:rFonts w:eastAsia="Calibri" w:cs="Arial"/>
                <w:sz w:val="22"/>
                <w:szCs w:val="22"/>
              </w:rPr>
              <w:id w:val="520746611"/>
              <w:placeholder>
                <w:docPart w:val="6C98F8BAF31146EBA385D857FCCD6BC0"/>
              </w:placeholder>
              <w:showingPlcHdr/>
              <w:dropDownList>
                <w:listItem w:value="Choose an item."/>
                <w:listItem w:displayText="Arab" w:value="Arab"/>
                <w:listItem w:displayText="Asian or Asian British - Bangladeshi" w:value="Asian or Asian British - Bangladeshi"/>
                <w:listItem w:displayText="Asian or Asian British - Indian" w:value="Asian or Asian British - Indian"/>
                <w:listItem w:displayText="Asian or Asian British - Pakistani" w:value="Asian or Asian British - Pakistani"/>
                <w:listItem w:displayText="Asian or Asian British - Any Other Asian Background" w:value="Asian or Asian British - Any Other Asian Background"/>
                <w:listItem w:displayText="Black or Black British - African Congolese" w:value="Black or Black British - African Congolese"/>
                <w:listItem w:displayText="Black or Black British - African Eritrean" w:value="Black or Black British - African Eritrean"/>
                <w:listItem w:displayText="Black or Black British - African Ethiopian" w:value="Black or Black British - African Ethiopian"/>
                <w:listItem w:displayText="Black or Black British - African Nigerian" w:value="Black or Black British - African Nigerian"/>
                <w:listItem w:displayText="Black or Black British - African Somali" w:value="Black or Black British - African Somali"/>
                <w:listItem w:displayText="Black or Black British - Any Other African" w:value="Black or Black British - Any Other African"/>
                <w:listItem w:displayText="Black or Black British - Any Other Black Background" w:value="Black or Black British - Any Other Black Background"/>
                <w:listItem w:displayText="Black or Black British - Caribbean" w:value="Black or Black British - Caribbean"/>
                <w:listItem w:displayText="Chinese" w:value="Chinese"/>
                <w:listItem w:displayText="Mixed - White and Asian" w:value="Mixed - White and Asian"/>
                <w:listItem w:displayText="Mixed - White and Black African" w:value="Mixed - White and Black African"/>
                <w:listItem w:displayText="Mixed - White and Black Caribbean" w:value="Mixed - White and Black Caribbean"/>
                <w:listItem w:displayText="Mixed - Any Other Mixed Background" w:value="Mixed - Any Other Mixed Background"/>
                <w:listItem w:displayText="White - British" w:value="White - British"/>
                <w:listItem w:displayText="White - Irish" w:value="White - Irish"/>
                <w:listItem w:displayText="White - Greek or Greek Cypriot" w:value="White - Greek or Greek Cypriot"/>
                <w:listItem w:displayText="White - Turkish or Turkish Cypriot" w:value="White - Turkish or Turkish Cypriot"/>
                <w:listItem w:displayText="White – Kosovan" w:value="White – Kosovan"/>
                <w:listItem w:displayText="White – Albanian Excluding Kosovan" w:value="White – Albanian Excluding Kosovan"/>
                <w:listItem w:displayText="White - Any Other White Background" w:value="White - Any Other White Background"/>
                <w:listItem w:displayText="Any Other Ethnic Group" w:value="Any Other Ethnic Group"/>
                <w:listItem w:displayText="Not Stated" w:value="Not Stated"/>
              </w:dropDownList>
            </w:sdtPr>
            <w:sdtEndPr/>
            <w:sdtContent>
              <w:p w14:paraId="1F34B2E7" w14:textId="281239FA" w:rsidR="00BA2B27" w:rsidRDefault="00B916BD" w:rsidP="00E21C57">
                <w:pPr>
                  <w:spacing w:beforeLines="20" w:before="48" w:after="20"/>
                  <w:rPr>
                    <w:rFonts w:eastAsia="Calibri" w:cs="Arial"/>
                    <w:sz w:val="22"/>
                    <w:szCs w:val="22"/>
                  </w:rPr>
                </w:pPr>
                <w:r w:rsidRPr="00B916BD">
                  <w:rPr>
                    <w:rFonts w:eastAsia="Calibri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5E470402" w14:textId="77777777" w:rsidR="00DB4EB5" w:rsidRPr="00B916BD" w:rsidRDefault="00DB4EB5" w:rsidP="00E21C57">
            <w:pPr>
              <w:spacing w:beforeLines="20" w:before="48" w:after="20"/>
              <w:rPr>
                <w:rFonts w:eastAsia="Calibri" w:cs="Arial"/>
                <w:sz w:val="22"/>
                <w:szCs w:val="22"/>
              </w:rPr>
            </w:pPr>
          </w:p>
          <w:sdt>
            <w:sdtPr>
              <w:rPr>
                <w:rFonts w:eastAsia="Calibri" w:cs="Arial"/>
                <w:sz w:val="22"/>
                <w:szCs w:val="22"/>
              </w:rPr>
              <w:id w:val="1040326198"/>
              <w:placeholder>
                <w:docPart w:val="1543B6E2DDE64C9AA2EED6AA1598ECA1"/>
              </w:placeholder>
              <w:showingPlcHdr/>
              <w:text/>
            </w:sdtPr>
            <w:sdtEndPr/>
            <w:sdtContent>
              <w:p w14:paraId="4D6593DD" w14:textId="79DA9595" w:rsidR="009B19DD" w:rsidRPr="004D63E8" w:rsidRDefault="009F5E78" w:rsidP="00E21C57">
                <w:pPr>
                  <w:spacing w:beforeLines="20" w:before="48" w:after="20"/>
                  <w:jc w:val="both"/>
                  <w:rPr>
                    <w:rFonts w:eastAsia="Calibri"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If other, c</w:t>
                </w:r>
                <w:r w:rsidR="0000186C"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lick or tap here to enter text.</w:t>
                </w:r>
              </w:p>
            </w:sdtContent>
          </w:sdt>
        </w:tc>
        <w:tc>
          <w:tcPr>
            <w:tcW w:w="2810" w:type="dxa"/>
            <w:gridSpan w:val="6"/>
            <w:shd w:val="clear" w:color="auto" w:fill="FFFF99"/>
          </w:tcPr>
          <w:p w14:paraId="46F201FE" w14:textId="77777777" w:rsidR="009B19DD" w:rsidRPr="004D63E8" w:rsidRDefault="009B19DD" w:rsidP="00E21C57">
            <w:pPr>
              <w:pStyle w:val="NoSpacing"/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Is the client pregnant?</w:t>
            </w:r>
          </w:p>
          <w:p w14:paraId="4CE6669E" w14:textId="77777777" w:rsidR="009B19DD" w:rsidRPr="004D63E8" w:rsidRDefault="009B19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2814" w:type="dxa"/>
            <w:gridSpan w:val="3"/>
          </w:tcPr>
          <w:sdt>
            <w:sdtPr>
              <w:rPr>
                <w:rFonts w:eastAsia="Calibri" w:cs="Arial"/>
                <w:sz w:val="22"/>
                <w:szCs w:val="22"/>
              </w:rPr>
              <w:id w:val="-500196488"/>
              <w:placeholder>
                <w:docPart w:val="BD3AE581ADEC4F4682AE3133FFBCA24B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Don't know" w:value="Don't know"/>
                <w:listItem w:displayText="Not asked" w:value="Not asked"/>
                <w:listItem w:displayText="Declined" w:value="Declined"/>
              </w:dropDownList>
            </w:sdtPr>
            <w:sdtEndPr/>
            <w:sdtContent>
              <w:p w14:paraId="6E85C9E9" w14:textId="6B347D08" w:rsidR="00BB1263" w:rsidRPr="004D63E8" w:rsidRDefault="00BB1263" w:rsidP="00E21C57">
                <w:pPr>
                  <w:spacing w:beforeLines="20" w:before="48" w:after="20"/>
                  <w:rPr>
                    <w:rFonts w:eastAsia="Calibri" w:cs="Arial"/>
                    <w:sz w:val="22"/>
                    <w:szCs w:val="22"/>
                  </w:rPr>
                </w:pPr>
                <w:r w:rsidRPr="00BB1263">
                  <w:rPr>
                    <w:rFonts w:eastAsia="Calibri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57AD9D02" w14:textId="77777777" w:rsidR="00D57CD8" w:rsidRPr="00DF39FF" w:rsidRDefault="00D57CD8" w:rsidP="00E21C57">
            <w:pPr>
              <w:spacing w:beforeLines="20" w:before="48" w:after="20"/>
              <w:rPr>
                <w:rFonts w:eastAsia="Calibri" w:cs="Arial"/>
                <w:sz w:val="8"/>
                <w:szCs w:val="8"/>
              </w:rPr>
            </w:pPr>
          </w:p>
          <w:p w14:paraId="5A90318C" w14:textId="38A3904C" w:rsidR="009B19DD" w:rsidRPr="00260FC0" w:rsidRDefault="00D57CD8" w:rsidP="00E21C57">
            <w:pPr>
              <w:spacing w:beforeLines="20" w:before="48" w:after="20"/>
              <w:rPr>
                <w:rFonts w:eastAsia="Calibri" w:cs="Arial"/>
                <w:b/>
                <w:bCs/>
                <w:color w:val="C00000"/>
                <w:sz w:val="22"/>
                <w:szCs w:val="22"/>
              </w:rPr>
            </w:pPr>
            <w:r w:rsidRPr="00260FC0">
              <w:rPr>
                <w:rFonts w:cs="Arial"/>
                <w:b/>
                <w:bCs/>
                <w:color w:val="8C3F62"/>
                <w:sz w:val="22"/>
                <w:szCs w:val="22"/>
              </w:rPr>
              <w:t>If yes, EDD:</w:t>
            </w:r>
            <w:r w:rsidR="007815C0" w:rsidRPr="00260FC0">
              <w:rPr>
                <w:rFonts w:cs="Arial"/>
                <w:b/>
                <w:bCs/>
                <w:color w:val="8C3F62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b/>
                  <w:bCs/>
                  <w:color w:val="8C3F62"/>
                  <w:sz w:val="22"/>
                  <w:szCs w:val="22"/>
                </w:rPr>
                <w:id w:val="-964807065"/>
                <w:placeholder>
                  <w:docPart w:val="28C6711529A4491588D346F50AA901E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8D2E80" w:rsidRPr="0020603A">
                  <w:rPr>
                    <w:rStyle w:val="PlaceholderText"/>
                    <w:rFonts w:eastAsiaTheme="minorHAnsi"/>
                  </w:rPr>
                  <w:t>Click or tap to enter a date.</w:t>
                </w:r>
              </w:sdtContent>
            </w:sdt>
          </w:p>
        </w:tc>
      </w:tr>
      <w:tr w:rsidR="009360B4" w:rsidRPr="004D63E8" w14:paraId="69F740B0" w14:textId="77777777" w:rsidTr="00BF3D71">
        <w:trPr>
          <w:trHeight w:val="311"/>
        </w:trPr>
        <w:tc>
          <w:tcPr>
            <w:tcW w:w="2805" w:type="dxa"/>
            <w:gridSpan w:val="4"/>
            <w:vMerge w:val="restart"/>
            <w:shd w:val="clear" w:color="auto" w:fill="FFFF99"/>
          </w:tcPr>
          <w:p w14:paraId="0E3257C7" w14:textId="5A066A02" w:rsidR="009360B4" w:rsidRPr="004D63E8" w:rsidRDefault="009360B4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Religion</w:t>
            </w:r>
          </w:p>
        </w:tc>
        <w:sdt>
          <w:sdtPr>
            <w:rPr>
              <w:rFonts w:cs="Arial"/>
              <w:sz w:val="22"/>
              <w:szCs w:val="22"/>
            </w:rPr>
            <w:id w:val="-843773158"/>
            <w:placeholder>
              <w:docPart w:val="0CCED925FFAF4888A7E1159C8E03FCE5"/>
            </w:placeholder>
            <w:showingPlcHdr/>
            <w:dropDownList>
              <w:listItem w:value="Choose an item."/>
              <w:listItem w:displayText="7th Day Adventist (Ch)" w:value="7th Day Adventist (Ch)"/>
              <w:listItem w:displayText="Agnostic" w:value="Agnostic"/>
              <w:listItem w:displayText="Atheist" w:value="Atheist"/>
              <w:listItem w:displayText="Baha'i" w:value="Baha'i"/>
              <w:listItem w:displayText="Baptist" w:value="Baptist"/>
              <w:listItem w:displayText="Buddhist" w:value="Buddhist"/>
              <w:listItem w:displayText="Christian" w:value="Christian"/>
              <w:listItem w:displayText="Church of England" w:value="Church of England"/>
              <w:listItem w:displayText="Ethiopian Orthodox" w:value="Ethiopian Orthodox"/>
              <w:listItem w:displayText="Greek Orthodox" w:value="Greek Orthodox"/>
              <w:listItem w:displayText="Hindu" w:value="Hindu"/>
              <w:listItem w:displayText="Humanist" w:value="Humanist"/>
              <w:listItem w:displayText="Independent Protestant (Ch)" w:value="Independent Protestant (Ch)"/>
              <w:listItem w:displayText="Jehovah's Witness" w:value="Jehovah's Witness"/>
              <w:listItem w:displayText="Jewish" w:value="Jewish"/>
              <w:listItem w:displayText="Lutheran (Ch)" w:value="Lutheran (Ch)"/>
              <w:listItem w:displayText="Mennonite (Ch)" w:value="Mennonite (Ch)"/>
              <w:listItem w:displayText="Methodist" w:value="Methodist"/>
              <w:listItem w:displayText="Muslim" w:value="Muslim"/>
              <w:listItem w:displayText="No Religion" w:value="No Religion"/>
              <w:listItem w:displayText="Not Stated" w:value="Not Stated"/>
              <w:listItem w:displayText="Other Religion" w:value="Other Religion"/>
              <w:listItem w:displayText="Pagan" w:value="Pagan"/>
              <w:listItem w:displayText="Pentecostal (Ch)" w:value="Pentecostal (Ch)"/>
              <w:listItem w:displayText="Presbyterian" w:value="Presbyterian"/>
              <w:listItem w:displayText="Protestant" w:value="Protestant"/>
              <w:listItem w:displayText="Quaker (Ch)" w:value="Quaker (Ch)"/>
              <w:listItem w:displayText="Rastafarian" w:value="Rastafarian"/>
              <w:listItem w:displayText="Roman Catholic" w:value="Roman Catholic"/>
              <w:listItem w:displayText="Russian Orthodox" w:value="Russian Orthodox"/>
              <w:listItem w:displayText="Sikh" w:value="Sikh"/>
              <w:listItem w:displayText="Unitarian (Ch)" w:value="Unitarian (Ch)"/>
              <w:listItem w:displayText="United reformed (Ch)" w:value="United reformed (Ch)"/>
              <w:listItem w:displayText="Zoroastrian" w:value="Zoroastrian"/>
            </w:dropDownList>
          </w:sdtPr>
          <w:sdtEndPr/>
          <w:sdtContent>
            <w:tc>
              <w:tcPr>
                <w:tcW w:w="2810" w:type="dxa"/>
                <w:gridSpan w:val="5"/>
                <w:vMerge w:val="restart"/>
              </w:tcPr>
              <w:p w14:paraId="2BA6D91E" w14:textId="20C45917" w:rsidR="009360B4" w:rsidRPr="004D63E8" w:rsidRDefault="009360B4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2810" w:type="dxa"/>
            <w:gridSpan w:val="6"/>
            <w:shd w:val="clear" w:color="auto" w:fill="FFFF99"/>
          </w:tcPr>
          <w:p w14:paraId="3AE419CF" w14:textId="4D435413" w:rsidR="009360B4" w:rsidRPr="004D63E8" w:rsidRDefault="009360B4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Immigration Status</w:t>
            </w:r>
          </w:p>
        </w:tc>
        <w:tc>
          <w:tcPr>
            <w:tcW w:w="2814" w:type="dxa"/>
            <w:gridSpan w:val="3"/>
          </w:tcPr>
          <w:p w14:paraId="654382A1" w14:textId="39D25223" w:rsidR="009360B4" w:rsidRPr="004D63E8" w:rsidRDefault="00DA79F6" w:rsidP="009D534B">
            <w:pPr>
              <w:tabs>
                <w:tab w:val="right" w:pos="2597"/>
              </w:tabs>
              <w:spacing w:beforeLines="20" w:before="48" w:after="20"/>
              <w:rPr>
                <w:rFonts w:cs="Arial"/>
                <w:sz w:val="22"/>
                <w:szCs w:val="22"/>
              </w:rPr>
            </w:pPr>
            <w:sdt>
              <w:sdtPr>
                <w:rPr>
                  <w:rFonts w:cs="Arial"/>
                  <w:sz w:val="22"/>
                  <w:szCs w:val="22"/>
                </w:rPr>
                <w:id w:val="-616984981"/>
                <w:placeholder>
                  <w:docPart w:val="FDF6C4ADCFF84C3E875906034E661CF4"/>
                </w:placeholder>
                <w:showingPlcHdr/>
                <w:dropDownList>
                  <w:listItem w:value="Choose an item."/>
                  <w:listItem w:displayText="British" w:value="British"/>
                  <w:listItem w:displayText="EU National" w:value="EU National"/>
                  <w:listItem w:displayText="Permanent resident with indefinite leave to remain" w:value="Permanent resident with indefinite leave to remain"/>
                  <w:listItem w:displayText="Temporary resident  (Spouse Visa)" w:value="Temporary resident  (Spouse Visa)"/>
                  <w:listItem w:displayText="Asylum seeker" w:value="Asylum seeker"/>
                  <w:listItem w:displayText="Temporary resident (student/visitor/work/ancestry/seasonal worker etc)" w:value="Temporary resident (student/visitor/work/ancestry/seasonal worker etc)"/>
                  <w:listItem w:displayText="EEA National " w:value="EEA National "/>
                  <w:listItem w:displayText="Overstayer" w:value="Overstayer"/>
                  <w:listItem w:displayText="Not disclosed" w:value="Not disclosed"/>
                  <w:listItem w:displayText="Don’t know" w:value="Don’t know"/>
                  <w:listItem w:displayText="Other" w:value="Other"/>
                </w:dropDownList>
              </w:sdtPr>
              <w:sdtEndPr/>
              <w:sdtContent>
                <w:r w:rsidR="009360B4" w:rsidRPr="004D63E8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sdtContent>
            </w:sdt>
            <w:r w:rsidR="009360B4">
              <w:rPr>
                <w:rFonts w:cs="Arial"/>
                <w:sz w:val="22"/>
                <w:szCs w:val="22"/>
              </w:rPr>
              <w:tab/>
            </w:r>
          </w:p>
        </w:tc>
      </w:tr>
      <w:tr w:rsidR="009360B4" w:rsidRPr="004D63E8" w14:paraId="52A3C3F5" w14:textId="77777777" w:rsidTr="00BF3D71">
        <w:trPr>
          <w:trHeight w:val="311"/>
        </w:trPr>
        <w:tc>
          <w:tcPr>
            <w:tcW w:w="2805" w:type="dxa"/>
            <w:gridSpan w:val="4"/>
            <w:vMerge/>
            <w:shd w:val="clear" w:color="auto" w:fill="FFFF99"/>
          </w:tcPr>
          <w:p w14:paraId="02C8D310" w14:textId="044F32F6" w:rsidR="009360B4" w:rsidRPr="004D63E8" w:rsidRDefault="009360B4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2810" w:type="dxa"/>
            <w:gridSpan w:val="5"/>
            <w:vMerge/>
          </w:tcPr>
          <w:p w14:paraId="6D55B3FF" w14:textId="77777777" w:rsidR="009360B4" w:rsidRDefault="009360B4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2810" w:type="dxa"/>
            <w:gridSpan w:val="6"/>
            <w:shd w:val="clear" w:color="auto" w:fill="FFFF99"/>
          </w:tcPr>
          <w:p w14:paraId="0BE73DC5" w14:textId="7DB55377" w:rsidR="009360B4" w:rsidRPr="004D63E8" w:rsidRDefault="009360B4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Country of origin </w:t>
            </w:r>
          </w:p>
        </w:tc>
        <w:tc>
          <w:tcPr>
            <w:tcW w:w="2814" w:type="dxa"/>
            <w:gridSpan w:val="3"/>
          </w:tcPr>
          <w:p w14:paraId="413969FC" w14:textId="77777777" w:rsidR="009360B4" w:rsidRDefault="009360B4" w:rsidP="009D534B">
            <w:pPr>
              <w:tabs>
                <w:tab w:val="right" w:pos="2597"/>
              </w:tabs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  <w:tr w:rsidR="009B19DD" w:rsidRPr="004D63E8" w14:paraId="4C9CE6C9" w14:textId="77777777" w:rsidTr="00BF3D71">
        <w:trPr>
          <w:trHeight w:val="311"/>
        </w:trPr>
        <w:tc>
          <w:tcPr>
            <w:tcW w:w="2805" w:type="dxa"/>
            <w:gridSpan w:val="4"/>
            <w:shd w:val="clear" w:color="auto" w:fill="FFFF99"/>
          </w:tcPr>
          <w:p w14:paraId="577AA6AD" w14:textId="431DB395" w:rsidR="009B19DD" w:rsidRPr="004D63E8" w:rsidRDefault="009B19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Gender identity</w:t>
            </w:r>
          </w:p>
        </w:tc>
        <w:sdt>
          <w:sdtPr>
            <w:rPr>
              <w:rFonts w:cs="Arial"/>
              <w:sz w:val="22"/>
              <w:szCs w:val="22"/>
            </w:rPr>
            <w:id w:val="-1947989486"/>
            <w:placeholder>
              <w:docPart w:val="451678895BAA41059E824100C37BA418"/>
            </w:placeholder>
            <w:showingPlcHdr/>
            <w:dropDownList>
              <w:listItem w:value="Choose an item."/>
              <w:listItem w:displayText="As a woman" w:value="As a woman"/>
              <w:listItem w:displayText="As a man" w:value="As a man"/>
              <w:listItem w:displayText="Non binary" w:value="Non binary"/>
              <w:listItem w:displayText="In some other way" w:value="In some other way"/>
              <w:listItem w:displayText="Prefer not to say" w:value="Prefer not to say"/>
            </w:dropDownList>
          </w:sdtPr>
          <w:sdtEndPr/>
          <w:sdtContent>
            <w:tc>
              <w:tcPr>
                <w:tcW w:w="2810" w:type="dxa"/>
                <w:gridSpan w:val="5"/>
              </w:tcPr>
              <w:p w14:paraId="6E0329BD" w14:textId="77FDC989" w:rsidR="009B19DD" w:rsidRPr="004D63E8" w:rsidRDefault="00A41AEF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2810" w:type="dxa"/>
            <w:gridSpan w:val="6"/>
            <w:shd w:val="clear" w:color="auto" w:fill="FFFF99"/>
          </w:tcPr>
          <w:p w14:paraId="0A65286E" w14:textId="2AFD4A4D" w:rsidR="009B19DD" w:rsidRPr="004D63E8" w:rsidRDefault="009B19DD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Employment Status</w:t>
            </w:r>
          </w:p>
        </w:tc>
        <w:sdt>
          <w:sdtPr>
            <w:rPr>
              <w:rFonts w:cs="Arial"/>
              <w:sz w:val="22"/>
              <w:szCs w:val="22"/>
            </w:rPr>
            <w:id w:val="-1445151595"/>
            <w:placeholder>
              <w:docPart w:val="8EE047D3D95C4216BE781839B1587678"/>
            </w:placeholder>
            <w:showingPlcHdr/>
            <w:dropDownList>
              <w:listItem w:value="Choose an item."/>
              <w:listItem w:displayText="F/T employment" w:value="F/T employment"/>
              <w:listItem w:displayText="P/T employment" w:value="P/T employment"/>
              <w:listItem w:displayText="Self Employed" w:value="Self Employed"/>
              <w:listItem w:displayText="Unemployed" w:value="Unemployed"/>
              <w:listItem w:displayText="Student" w:value="Student"/>
              <w:listItem w:displayText="F/T Parent" w:value="F/T Parent"/>
              <w:listItem w:displayText="Carer" w:value="Carer"/>
              <w:listItem w:displayText="Retired" w:value="Retired"/>
              <w:listItem w:displayText="Don't know" w:value="Don't know"/>
            </w:dropDownList>
          </w:sdtPr>
          <w:sdtEndPr/>
          <w:sdtContent>
            <w:tc>
              <w:tcPr>
                <w:tcW w:w="2814" w:type="dxa"/>
                <w:gridSpan w:val="3"/>
              </w:tcPr>
              <w:p w14:paraId="4D7996D9" w14:textId="64165710" w:rsidR="009B19DD" w:rsidRPr="004D63E8" w:rsidRDefault="00701CB0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702722" w:rsidRPr="004D63E8" w14:paraId="2EB5F35A" w14:textId="77777777" w:rsidTr="00BF3D71">
        <w:trPr>
          <w:trHeight w:val="311"/>
        </w:trPr>
        <w:tc>
          <w:tcPr>
            <w:tcW w:w="2805" w:type="dxa"/>
            <w:gridSpan w:val="4"/>
            <w:shd w:val="clear" w:color="auto" w:fill="FFFF99"/>
          </w:tcPr>
          <w:p w14:paraId="0057FCEC" w14:textId="2B2A6B9E" w:rsidR="00702722" w:rsidRPr="004D63E8" w:rsidRDefault="00702722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Is their gender identity the same as they were assigned at birth?</w:t>
            </w:r>
          </w:p>
        </w:tc>
        <w:sdt>
          <w:sdtPr>
            <w:rPr>
              <w:rFonts w:cs="Arial"/>
              <w:sz w:val="22"/>
              <w:szCs w:val="22"/>
            </w:rPr>
            <w:id w:val="931312818"/>
            <w:placeholder>
              <w:docPart w:val="7F11FB5AB2DB4335B81A8A9422EFEC43"/>
            </w:placeholder>
            <w:showingPlcHdr/>
            <w:dropDownList>
              <w:listItem w:value="Choose an item."/>
              <w:listItem w:displayText="Yes" w:value="Yes"/>
              <w:listItem w:displayText="No" w:value="No"/>
              <w:listItem w:displayText="Don't know" w:value="Don't know"/>
              <w:listItem w:displayText="Not asked" w:value="Not asked"/>
              <w:listItem w:displayText="Declined" w:value="Declined"/>
            </w:dropDownList>
          </w:sdtPr>
          <w:sdtEndPr/>
          <w:sdtContent>
            <w:tc>
              <w:tcPr>
                <w:tcW w:w="2810" w:type="dxa"/>
                <w:gridSpan w:val="5"/>
              </w:tcPr>
              <w:p w14:paraId="4A8E8AED" w14:textId="402E26BC" w:rsidR="00702722" w:rsidRDefault="00702722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2810" w:type="dxa"/>
            <w:gridSpan w:val="6"/>
            <w:shd w:val="clear" w:color="auto" w:fill="FFFF99"/>
          </w:tcPr>
          <w:p w14:paraId="597491D8" w14:textId="257FD811" w:rsidR="00702722" w:rsidRPr="004D63E8" w:rsidRDefault="00702722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sz w:val="22"/>
                <w:szCs w:val="22"/>
              </w:rPr>
              <w:t>Sexual orientation</w:t>
            </w:r>
          </w:p>
        </w:tc>
        <w:sdt>
          <w:sdtPr>
            <w:rPr>
              <w:rFonts w:cs="Arial"/>
              <w:sz w:val="22"/>
              <w:szCs w:val="22"/>
            </w:rPr>
            <w:id w:val="-1738461382"/>
            <w:placeholder>
              <w:docPart w:val="91DA89F9574B42DDBB5CA1CCB191AA26"/>
            </w:placeholder>
            <w:showingPlcHdr/>
            <w:dropDownList>
              <w:listItem w:value="Choose an item."/>
              <w:listItem w:displayText="Bisexual" w:value="Bisexual"/>
              <w:listItem w:displayText="Gay Man" w:value="Gay Man"/>
              <w:listItem w:displayText="Gay Woman / Lesbian" w:value="Gay Woman / Lesbian"/>
              <w:listItem w:displayText="Heterosexual" w:value="Heterosexual"/>
              <w:listItem w:displayText="Prefer not to say" w:value="Prefer not to say"/>
              <w:listItem w:displayText="Prefer to self describe" w:value="Prefer to self describe"/>
            </w:dropDownList>
          </w:sdtPr>
          <w:sdtEndPr/>
          <w:sdtContent>
            <w:tc>
              <w:tcPr>
                <w:tcW w:w="2814" w:type="dxa"/>
                <w:gridSpan w:val="3"/>
              </w:tcPr>
              <w:p w14:paraId="680BFB56" w14:textId="091FA9F2" w:rsidR="00702722" w:rsidRDefault="00702722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</w:tbl>
    <w:p w14:paraId="44CDD980" w14:textId="77777777" w:rsidR="00BF3D71" w:rsidRDefault="00BF3D71"/>
    <w:tbl>
      <w:tblPr>
        <w:tblStyle w:val="TableGrid"/>
        <w:tblpPr w:leftFromText="181" w:rightFromText="181" w:vertAnchor="text" w:horzAnchor="page" w:tblpXSpec="center" w:tblpY="273"/>
        <w:tblW w:w="11194" w:type="dxa"/>
        <w:tblLayout w:type="fixed"/>
        <w:tblLook w:val="04A0" w:firstRow="1" w:lastRow="0" w:firstColumn="1" w:lastColumn="0" w:noHBand="0" w:noVBand="1"/>
      </w:tblPr>
      <w:tblGrid>
        <w:gridCol w:w="1128"/>
        <w:gridCol w:w="10066"/>
      </w:tblGrid>
      <w:tr w:rsidR="00BF3D71" w:rsidRPr="00793F14" w14:paraId="4990BB92" w14:textId="77777777" w:rsidTr="000D05BC">
        <w:tc>
          <w:tcPr>
            <w:tcW w:w="1128" w:type="dxa"/>
            <w:tcBorders>
              <w:right w:val="nil"/>
            </w:tcBorders>
            <w:shd w:val="clear" w:color="auto" w:fill="FFCC99"/>
          </w:tcPr>
          <w:p w14:paraId="6F679646" w14:textId="77777777" w:rsidR="00BF3D71" w:rsidRPr="004D63E8" w:rsidRDefault="00BF3D71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0066" w:type="dxa"/>
            <w:tcBorders>
              <w:left w:val="nil"/>
            </w:tcBorders>
            <w:shd w:val="clear" w:color="auto" w:fill="FFCC99"/>
          </w:tcPr>
          <w:p w14:paraId="73FCF004" w14:textId="77777777" w:rsidR="00BF3D71" w:rsidRPr="00793F14" w:rsidRDefault="00BF3D71" w:rsidP="005F7595">
            <w:pPr>
              <w:spacing w:beforeLines="20" w:before="48" w:after="20" w:line="257" w:lineRule="auto"/>
              <w:rPr>
                <w:rFonts w:eastAsia="Calibri" w:cs="Arial"/>
                <w:b/>
              </w:rPr>
            </w:pPr>
            <w:r w:rsidRPr="00793F14">
              <w:rPr>
                <w:rFonts w:eastAsia="Calibri" w:cs="Arial"/>
                <w:b/>
              </w:rPr>
              <w:t>Reason for referral</w:t>
            </w:r>
          </w:p>
        </w:tc>
      </w:tr>
      <w:tr w:rsidR="00BF3D71" w:rsidRPr="004D63E8" w14:paraId="3E090635" w14:textId="77777777" w:rsidTr="000D05BC">
        <w:tc>
          <w:tcPr>
            <w:tcW w:w="11194" w:type="dxa"/>
            <w:gridSpan w:val="2"/>
            <w:shd w:val="clear" w:color="auto" w:fill="E4E4E4"/>
          </w:tcPr>
          <w:p w14:paraId="50789C17" w14:textId="6B338AC8" w:rsidR="00BF3D71" w:rsidRPr="004D63E8" w:rsidRDefault="00BF3D71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9B413D">
              <w:rPr>
                <w:rFonts w:cs="Arial"/>
                <w:b/>
              </w:rPr>
              <w:t xml:space="preserve">Please </w:t>
            </w:r>
            <w:r>
              <w:rPr>
                <w:rFonts w:cs="Arial"/>
                <w:b/>
              </w:rPr>
              <w:t>provide</w:t>
            </w:r>
            <w:r w:rsidRPr="009B413D">
              <w:rPr>
                <w:rFonts w:cs="Arial"/>
                <w:b/>
              </w:rPr>
              <w:t xml:space="preserve"> a brief description</w:t>
            </w:r>
            <w:r w:rsidR="00B42E18">
              <w:rPr>
                <w:rFonts w:cs="Arial"/>
                <w:b/>
              </w:rPr>
              <w:t xml:space="preserve"> of the reason for the referral and details of </w:t>
            </w:r>
            <w:r w:rsidRPr="009B413D">
              <w:rPr>
                <w:rFonts w:cs="Arial"/>
                <w:b/>
              </w:rPr>
              <w:t>recent incident</w:t>
            </w:r>
            <w:r>
              <w:rPr>
                <w:rFonts w:cs="Arial"/>
                <w:b/>
              </w:rPr>
              <w:t xml:space="preserve"> of gender-based violence</w:t>
            </w:r>
          </w:p>
        </w:tc>
      </w:tr>
      <w:tr w:rsidR="00BF3D71" w:rsidRPr="004D63E8" w14:paraId="5ED9AFAF" w14:textId="77777777" w:rsidTr="000D05BC">
        <w:tc>
          <w:tcPr>
            <w:tcW w:w="11194" w:type="dxa"/>
            <w:gridSpan w:val="2"/>
            <w:shd w:val="clear" w:color="auto" w:fill="FFCC99"/>
          </w:tcPr>
          <w:p w14:paraId="7B3FEFA6" w14:textId="77777777" w:rsidR="00BF3D71" w:rsidRPr="004D63E8" w:rsidRDefault="00BF3D71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C741BE">
              <w:rPr>
                <w:rFonts w:cs="Arial"/>
                <w:b/>
              </w:rPr>
              <w:t>Background / History</w:t>
            </w:r>
          </w:p>
        </w:tc>
      </w:tr>
      <w:tr w:rsidR="00BF3D71" w:rsidRPr="004D63E8" w14:paraId="08405F86" w14:textId="77777777" w:rsidTr="000D05BC">
        <w:trPr>
          <w:trHeight w:val="983"/>
        </w:trPr>
        <w:tc>
          <w:tcPr>
            <w:tcW w:w="11194" w:type="dxa"/>
            <w:gridSpan w:val="2"/>
          </w:tcPr>
          <w:p w14:paraId="6035BA7E" w14:textId="35CDE017" w:rsidR="003916F9" w:rsidRPr="003916F9" w:rsidRDefault="003916F9" w:rsidP="003916F9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</w:tbl>
    <w:p w14:paraId="6A865C8E" w14:textId="77777777" w:rsidR="002D7ABA" w:rsidRDefault="002D7ABA"/>
    <w:tbl>
      <w:tblPr>
        <w:tblStyle w:val="TableGrid"/>
        <w:tblW w:w="11058" w:type="dxa"/>
        <w:tblInd w:w="-431" w:type="dxa"/>
        <w:tblLook w:val="04A0" w:firstRow="1" w:lastRow="0" w:firstColumn="1" w:lastColumn="0" w:noHBand="0" w:noVBand="1"/>
      </w:tblPr>
      <w:tblGrid>
        <w:gridCol w:w="7797"/>
        <w:gridCol w:w="3261"/>
      </w:tblGrid>
      <w:tr w:rsidR="003916F9" w14:paraId="46BC8E5F" w14:textId="77777777" w:rsidTr="002D7ABA">
        <w:tc>
          <w:tcPr>
            <w:tcW w:w="7797" w:type="dxa"/>
            <w:shd w:val="clear" w:color="auto" w:fill="FFCC99"/>
          </w:tcPr>
          <w:p w14:paraId="30EFE467" w14:textId="70CC864D" w:rsidR="003916F9" w:rsidRPr="002D7ABA" w:rsidRDefault="002D7ABA">
            <w:pPr>
              <w:rPr>
                <w:b/>
                <w:bCs/>
              </w:rPr>
            </w:pPr>
            <w:r w:rsidRPr="002D7ABA">
              <w:rPr>
                <w:b/>
                <w:bCs/>
              </w:rPr>
              <w:t xml:space="preserve">Nature of VAWG </w:t>
            </w:r>
          </w:p>
        </w:tc>
        <w:tc>
          <w:tcPr>
            <w:tcW w:w="3261" w:type="dxa"/>
            <w:shd w:val="clear" w:color="auto" w:fill="FFCC99"/>
          </w:tcPr>
          <w:p w14:paraId="7E1A019B" w14:textId="59520AEB" w:rsidR="003916F9" w:rsidRPr="002D7ABA" w:rsidRDefault="00F64256">
            <w:pPr>
              <w:rPr>
                <w:b/>
                <w:bCs/>
              </w:rPr>
            </w:pPr>
            <w:r w:rsidRPr="002D7ABA">
              <w:rPr>
                <w:b/>
                <w:bCs/>
              </w:rPr>
              <w:t xml:space="preserve">Please tick </w:t>
            </w:r>
            <w:r w:rsidR="002D7ABA" w:rsidRPr="002D7ABA">
              <w:rPr>
                <w:b/>
                <w:bCs/>
              </w:rPr>
              <w:t xml:space="preserve">if applicable </w:t>
            </w:r>
          </w:p>
        </w:tc>
      </w:tr>
      <w:tr w:rsidR="00004EB8" w14:paraId="488AD80D" w14:textId="77777777" w:rsidTr="003916F9">
        <w:tc>
          <w:tcPr>
            <w:tcW w:w="7797" w:type="dxa"/>
            <w:shd w:val="clear" w:color="auto" w:fill="FFFF99"/>
          </w:tcPr>
          <w:p w14:paraId="216C08DE" w14:textId="107DC42D" w:rsidR="00004EB8" w:rsidRDefault="00D0669E">
            <w:r>
              <w:t xml:space="preserve">Domestic abuse </w:t>
            </w:r>
          </w:p>
        </w:tc>
        <w:tc>
          <w:tcPr>
            <w:tcW w:w="3261" w:type="dxa"/>
          </w:tcPr>
          <w:p w14:paraId="489CF5B4" w14:textId="77777777" w:rsidR="00004EB8" w:rsidRDefault="00004EB8"/>
        </w:tc>
      </w:tr>
      <w:tr w:rsidR="00004EB8" w14:paraId="0F867319" w14:textId="77777777" w:rsidTr="003916F9">
        <w:tc>
          <w:tcPr>
            <w:tcW w:w="7797" w:type="dxa"/>
            <w:shd w:val="clear" w:color="auto" w:fill="FFFF99"/>
          </w:tcPr>
          <w:p w14:paraId="118F4683" w14:textId="60E8F84D" w:rsidR="00004EB8" w:rsidRDefault="00D0669E">
            <w:r>
              <w:t xml:space="preserve">Sexual violence/rape </w:t>
            </w:r>
          </w:p>
        </w:tc>
        <w:tc>
          <w:tcPr>
            <w:tcW w:w="3261" w:type="dxa"/>
          </w:tcPr>
          <w:p w14:paraId="4090D69F" w14:textId="77777777" w:rsidR="00004EB8" w:rsidRDefault="00004EB8"/>
        </w:tc>
      </w:tr>
      <w:tr w:rsidR="00004EB8" w14:paraId="599AF9E2" w14:textId="77777777" w:rsidTr="003916F9">
        <w:tc>
          <w:tcPr>
            <w:tcW w:w="7797" w:type="dxa"/>
            <w:shd w:val="clear" w:color="auto" w:fill="FFFF99"/>
          </w:tcPr>
          <w:p w14:paraId="33FA37B0" w14:textId="2E829301" w:rsidR="00004EB8" w:rsidRDefault="00D0669E">
            <w:r>
              <w:t xml:space="preserve">Female genital mutilation </w:t>
            </w:r>
          </w:p>
        </w:tc>
        <w:tc>
          <w:tcPr>
            <w:tcW w:w="3261" w:type="dxa"/>
          </w:tcPr>
          <w:p w14:paraId="213717DB" w14:textId="77777777" w:rsidR="00004EB8" w:rsidRDefault="00004EB8"/>
        </w:tc>
      </w:tr>
      <w:tr w:rsidR="00004EB8" w14:paraId="1A7DB9BC" w14:textId="77777777" w:rsidTr="003916F9">
        <w:tc>
          <w:tcPr>
            <w:tcW w:w="7797" w:type="dxa"/>
            <w:shd w:val="clear" w:color="auto" w:fill="FFFF99"/>
          </w:tcPr>
          <w:p w14:paraId="29713E53" w14:textId="0C1169CB" w:rsidR="00004EB8" w:rsidRDefault="00C96E68">
            <w:r>
              <w:t xml:space="preserve">Crimes committed in the name of so-called honour </w:t>
            </w:r>
          </w:p>
        </w:tc>
        <w:tc>
          <w:tcPr>
            <w:tcW w:w="3261" w:type="dxa"/>
          </w:tcPr>
          <w:p w14:paraId="7870CD37" w14:textId="77777777" w:rsidR="00004EB8" w:rsidRDefault="00004EB8"/>
        </w:tc>
      </w:tr>
      <w:tr w:rsidR="00004EB8" w14:paraId="1FE4984E" w14:textId="77777777" w:rsidTr="003916F9">
        <w:tc>
          <w:tcPr>
            <w:tcW w:w="7797" w:type="dxa"/>
            <w:shd w:val="clear" w:color="auto" w:fill="FFFF99"/>
          </w:tcPr>
          <w:p w14:paraId="644B136C" w14:textId="0AD8770C" w:rsidR="00004EB8" w:rsidRDefault="00C96E68">
            <w:r>
              <w:t xml:space="preserve">Forced marriage </w:t>
            </w:r>
          </w:p>
        </w:tc>
        <w:tc>
          <w:tcPr>
            <w:tcW w:w="3261" w:type="dxa"/>
          </w:tcPr>
          <w:p w14:paraId="2F3503EE" w14:textId="77777777" w:rsidR="00004EB8" w:rsidRDefault="00004EB8"/>
        </w:tc>
      </w:tr>
      <w:tr w:rsidR="00004EB8" w14:paraId="2782E3FF" w14:textId="77777777" w:rsidTr="003916F9">
        <w:tc>
          <w:tcPr>
            <w:tcW w:w="7797" w:type="dxa"/>
            <w:shd w:val="clear" w:color="auto" w:fill="FFFF99"/>
          </w:tcPr>
          <w:p w14:paraId="1FB3AFD2" w14:textId="6183F49F" w:rsidR="00004EB8" w:rsidRDefault="00C96E68">
            <w:r>
              <w:t xml:space="preserve">Affected by or at risk of prostitution/survival sex </w:t>
            </w:r>
          </w:p>
        </w:tc>
        <w:tc>
          <w:tcPr>
            <w:tcW w:w="3261" w:type="dxa"/>
          </w:tcPr>
          <w:p w14:paraId="4B6CC9B4" w14:textId="77777777" w:rsidR="00004EB8" w:rsidRDefault="00004EB8"/>
        </w:tc>
      </w:tr>
      <w:tr w:rsidR="00004EB8" w14:paraId="5717BC96" w14:textId="77777777" w:rsidTr="003916F9">
        <w:tc>
          <w:tcPr>
            <w:tcW w:w="7797" w:type="dxa"/>
            <w:shd w:val="clear" w:color="auto" w:fill="FFFF99"/>
          </w:tcPr>
          <w:p w14:paraId="63716CCD" w14:textId="4CE8AFE2" w:rsidR="00004EB8" w:rsidRDefault="003916F9">
            <w:r>
              <w:t xml:space="preserve">Stalking </w:t>
            </w:r>
          </w:p>
        </w:tc>
        <w:tc>
          <w:tcPr>
            <w:tcW w:w="3261" w:type="dxa"/>
          </w:tcPr>
          <w:p w14:paraId="1167D309" w14:textId="77777777" w:rsidR="00004EB8" w:rsidRDefault="00004EB8"/>
        </w:tc>
      </w:tr>
      <w:tr w:rsidR="00004EB8" w14:paraId="2DAAEE42" w14:textId="77777777" w:rsidTr="003916F9">
        <w:tc>
          <w:tcPr>
            <w:tcW w:w="7797" w:type="dxa"/>
            <w:shd w:val="clear" w:color="auto" w:fill="FFFF99"/>
          </w:tcPr>
          <w:p w14:paraId="44AAA8CC" w14:textId="183914C4" w:rsidR="00004EB8" w:rsidRDefault="003916F9">
            <w:r>
              <w:t xml:space="preserve">Trafficking </w:t>
            </w:r>
          </w:p>
        </w:tc>
        <w:tc>
          <w:tcPr>
            <w:tcW w:w="3261" w:type="dxa"/>
          </w:tcPr>
          <w:p w14:paraId="621A7FEF" w14:textId="77777777" w:rsidR="00004EB8" w:rsidRDefault="00004EB8"/>
        </w:tc>
      </w:tr>
    </w:tbl>
    <w:p w14:paraId="4A12C24F" w14:textId="77777777" w:rsidR="002D7ABA" w:rsidRDefault="002D7ABA" w:rsidP="002D7ABA"/>
    <w:tbl>
      <w:tblPr>
        <w:tblStyle w:val="TableGrid"/>
        <w:tblpPr w:leftFromText="181" w:rightFromText="181" w:vertAnchor="text" w:horzAnchor="page" w:tblpXSpec="center" w:tblpY="273"/>
        <w:tblW w:w="11239" w:type="dxa"/>
        <w:tblLayout w:type="fixed"/>
        <w:tblLook w:val="04A0" w:firstRow="1" w:lastRow="0" w:firstColumn="1" w:lastColumn="0" w:noHBand="0" w:noVBand="1"/>
      </w:tblPr>
      <w:tblGrid>
        <w:gridCol w:w="1129"/>
        <w:gridCol w:w="1701"/>
        <w:gridCol w:w="1660"/>
        <w:gridCol w:w="2246"/>
        <w:gridCol w:w="2245"/>
        <w:gridCol w:w="2258"/>
      </w:tblGrid>
      <w:tr w:rsidR="002D7ABA" w:rsidRPr="004D63E8" w14:paraId="54D9165B" w14:textId="77777777" w:rsidTr="005F7595">
        <w:tc>
          <w:tcPr>
            <w:tcW w:w="1129" w:type="dxa"/>
            <w:tcBorders>
              <w:right w:val="nil"/>
            </w:tcBorders>
            <w:shd w:val="clear" w:color="auto" w:fill="FFCC99"/>
          </w:tcPr>
          <w:p w14:paraId="4CB534BA" w14:textId="77777777" w:rsidR="002D7ABA" w:rsidRPr="004D63E8" w:rsidRDefault="002D7ABA" w:rsidP="005F7595">
            <w:pPr>
              <w:spacing w:beforeLines="20" w:before="48" w:after="20"/>
              <w:rPr>
                <w:rFonts w:cs="Arial"/>
              </w:rPr>
            </w:pPr>
          </w:p>
        </w:tc>
        <w:tc>
          <w:tcPr>
            <w:tcW w:w="10110" w:type="dxa"/>
            <w:gridSpan w:val="5"/>
            <w:tcBorders>
              <w:left w:val="nil"/>
            </w:tcBorders>
            <w:shd w:val="clear" w:color="auto" w:fill="FFCC99"/>
          </w:tcPr>
          <w:p w14:paraId="5EB4B037" w14:textId="77777777" w:rsidR="002D7ABA" w:rsidRPr="004D63E8" w:rsidRDefault="002D7ABA" w:rsidP="005F7595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Alleged </w:t>
            </w:r>
            <w:r w:rsidRPr="004D63E8">
              <w:rPr>
                <w:rFonts w:cs="Arial"/>
                <w:b/>
                <w:sz w:val="24"/>
              </w:rPr>
              <w:t>Perpetrator</w:t>
            </w:r>
            <w:r>
              <w:rPr>
                <w:rFonts w:cs="Arial"/>
                <w:b/>
                <w:sz w:val="24"/>
              </w:rPr>
              <w:t xml:space="preserve">(s) </w:t>
            </w:r>
          </w:p>
        </w:tc>
      </w:tr>
      <w:tr w:rsidR="002D7ABA" w:rsidRPr="004D63E8" w14:paraId="300BF98C" w14:textId="77777777" w:rsidTr="005F7595">
        <w:tc>
          <w:tcPr>
            <w:tcW w:w="11239" w:type="dxa"/>
            <w:gridSpan w:val="6"/>
            <w:shd w:val="clear" w:color="auto" w:fill="E4E4E4"/>
          </w:tcPr>
          <w:p w14:paraId="273B7BE0" w14:textId="77777777" w:rsidR="002D7ABA" w:rsidRPr="006371C7" w:rsidRDefault="002D7ABA" w:rsidP="005F7595">
            <w:pPr>
              <w:spacing w:beforeLines="20" w:before="48" w:after="20"/>
              <w:rPr>
                <w:rFonts w:cs="Arial"/>
                <w:sz w:val="21"/>
                <w:szCs w:val="21"/>
              </w:rPr>
            </w:pPr>
            <w:r w:rsidRPr="006371C7">
              <w:rPr>
                <w:rFonts w:cs="Arial"/>
                <w:b/>
                <w:sz w:val="21"/>
                <w:szCs w:val="21"/>
              </w:rPr>
              <w:t xml:space="preserve">Please provide the following details for the APTR(s) </w:t>
            </w:r>
            <w:r w:rsidRPr="006371C7">
              <w:rPr>
                <w:rFonts w:cs="Arial"/>
                <w:bCs/>
                <w:sz w:val="21"/>
                <w:szCs w:val="21"/>
              </w:rPr>
              <w:t>(you can add further rows, if necessary, by clicking ‘+’ below):</w:t>
            </w:r>
          </w:p>
        </w:tc>
      </w:tr>
      <w:tr w:rsidR="002D7ABA" w:rsidRPr="004D63E8" w14:paraId="058A046D" w14:textId="77777777" w:rsidTr="005F7595">
        <w:trPr>
          <w:trHeight w:val="376"/>
        </w:trPr>
        <w:tc>
          <w:tcPr>
            <w:tcW w:w="2830" w:type="dxa"/>
            <w:gridSpan w:val="2"/>
            <w:shd w:val="clear" w:color="auto" w:fill="FFFF99"/>
          </w:tcPr>
          <w:p w14:paraId="56713A0A" w14:textId="77777777" w:rsidR="002D7ABA" w:rsidRPr="004D63E8" w:rsidRDefault="002D7ABA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b/>
                <w:sz w:val="22"/>
                <w:szCs w:val="22"/>
              </w:rPr>
              <w:t>Full name</w:t>
            </w:r>
          </w:p>
        </w:tc>
        <w:tc>
          <w:tcPr>
            <w:tcW w:w="1660" w:type="dxa"/>
            <w:shd w:val="clear" w:color="auto" w:fill="FFFF99"/>
          </w:tcPr>
          <w:p w14:paraId="50CC64BA" w14:textId="77777777" w:rsidR="002D7ABA" w:rsidRPr="004D63E8" w:rsidRDefault="002D7ABA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b/>
                <w:sz w:val="22"/>
                <w:szCs w:val="22"/>
              </w:rPr>
              <w:t>Date of Birth</w:t>
            </w:r>
          </w:p>
        </w:tc>
        <w:tc>
          <w:tcPr>
            <w:tcW w:w="2246" w:type="dxa"/>
            <w:shd w:val="clear" w:color="auto" w:fill="FFFF99"/>
          </w:tcPr>
          <w:p w14:paraId="4C411E45" w14:textId="77777777" w:rsidR="002D7ABA" w:rsidRPr="004D63E8" w:rsidRDefault="002D7ABA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b/>
                <w:sz w:val="22"/>
                <w:szCs w:val="22"/>
              </w:rPr>
              <w:t>Gender</w:t>
            </w:r>
          </w:p>
        </w:tc>
        <w:tc>
          <w:tcPr>
            <w:tcW w:w="2245" w:type="dxa"/>
            <w:shd w:val="clear" w:color="auto" w:fill="FFFF99"/>
          </w:tcPr>
          <w:p w14:paraId="793309B7" w14:textId="77777777" w:rsidR="002D7ABA" w:rsidRPr="004D63E8" w:rsidRDefault="002D7ABA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b/>
                <w:sz w:val="22"/>
                <w:szCs w:val="22"/>
              </w:rPr>
              <w:t>Address, if different to client's</w:t>
            </w:r>
          </w:p>
        </w:tc>
        <w:tc>
          <w:tcPr>
            <w:tcW w:w="2258" w:type="dxa"/>
            <w:shd w:val="clear" w:color="auto" w:fill="FFFF99"/>
          </w:tcPr>
          <w:p w14:paraId="3608AAB7" w14:textId="77777777" w:rsidR="002D7ABA" w:rsidRPr="004D63E8" w:rsidRDefault="002D7ABA" w:rsidP="005F7595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  <w:r w:rsidRPr="004D63E8">
              <w:rPr>
                <w:rFonts w:cs="Arial"/>
                <w:b/>
                <w:sz w:val="22"/>
                <w:szCs w:val="22"/>
              </w:rPr>
              <w:t>Relationship to client</w:t>
            </w:r>
          </w:p>
        </w:tc>
      </w:tr>
      <w:tr w:rsidR="002D7ABA" w:rsidRPr="004D63E8" w14:paraId="099B5765" w14:textId="77777777" w:rsidTr="005E344B">
        <w:trPr>
          <w:trHeight w:val="707"/>
        </w:trPr>
        <w:sdt>
          <w:sdtPr>
            <w:rPr>
              <w:rFonts w:cs="Arial"/>
              <w:sz w:val="22"/>
              <w:szCs w:val="22"/>
            </w:rPr>
            <w:id w:val="188572746"/>
            <w:placeholder>
              <w:docPart w:val="8D422F59BDC441ABB1881393F58CD3AE"/>
            </w:placeholder>
            <w:showingPlcHdr/>
            <w:text/>
          </w:sdtPr>
          <w:sdtEndPr/>
          <w:sdtContent>
            <w:tc>
              <w:tcPr>
                <w:tcW w:w="2830" w:type="dxa"/>
                <w:gridSpan w:val="2"/>
              </w:tcPr>
              <w:p w14:paraId="1AD88A30" w14:textId="77777777" w:rsidR="002D7ABA" w:rsidRPr="004D63E8" w:rsidRDefault="002D7ABA" w:rsidP="005F7595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-46528092"/>
            <w:placeholder>
              <w:docPart w:val="265981AD3965432E9966A13F52CFC56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660" w:type="dxa"/>
              </w:tcPr>
              <w:p w14:paraId="003A1CF2" w14:textId="77777777" w:rsidR="002D7ABA" w:rsidRPr="004D63E8" w:rsidRDefault="002D7ABA" w:rsidP="005F7595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sdt>
          <w:sdtPr>
            <w:rPr>
              <w:rFonts w:cs="Arial"/>
              <w:b/>
              <w:sz w:val="22"/>
              <w:szCs w:val="22"/>
            </w:rPr>
            <w:id w:val="-935593622"/>
            <w:placeholder>
              <w:docPart w:val="B9318209535C4903A4EF97DF2D409D8E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Unknown" w:value="Unknown"/>
            </w:dropDownList>
          </w:sdtPr>
          <w:sdtEndPr/>
          <w:sdtContent>
            <w:tc>
              <w:tcPr>
                <w:tcW w:w="2246" w:type="dxa"/>
              </w:tcPr>
              <w:p w14:paraId="50752AA8" w14:textId="77777777" w:rsidR="002D7ABA" w:rsidRPr="004D63E8" w:rsidRDefault="002D7ABA" w:rsidP="005F7595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-195392985"/>
            <w:placeholder>
              <w:docPart w:val="AC2FE57FDA764B47B31E28979C5BACBC"/>
            </w:placeholder>
            <w:showingPlcHdr/>
            <w:text/>
          </w:sdtPr>
          <w:sdtEndPr/>
          <w:sdtContent>
            <w:tc>
              <w:tcPr>
                <w:tcW w:w="2245" w:type="dxa"/>
              </w:tcPr>
              <w:p w14:paraId="39F25875" w14:textId="77777777" w:rsidR="002D7ABA" w:rsidRPr="004D63E8" w:rsidRDefault="002D7ABA" w:rsidP="005F7595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eastAsiaTheme="minorHAnsi" w:cs="Arial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b/>
              <w:sz w:val="22"/>
              <w:szCs w:val="22"/>
            </w:rPr>
            <w:id w:val="864494514"/>
            <w:placeholder>
              <w:docPart w:val="435EA514F3E84A72ADDA33F31B5049EA"/>
            </w:placeholder>
            <w:showingPlcHdr/>
            <w:dropDownList>
              <w:listItem w:value="Choose an item."/>
              <w:listItem w:displayText="Intimate partner" w:value="Intimate partner"/>
              <w:listItem w:displayText="Ex intimate partner" w:value="Ex intimate partner"/>
              <w:listItem w:displayText="Family member (minor)" w:value="Family member (minor)"/>
              <w:listItem w:displayText="Family member (adult)" w:value="Family member (adult)"/>
              <w:listItem w:displayText="Known person / Associate" w:value="Known person / Associate"/>
              <w:listItem w:displayText="Unknown adult" w:value="Unknown adult"/>
              <w:listItem w:displayText="Don't know" w:value="Don't know"/>
            </w:dropDownList>
          </w:sdtPr>
          <w:sdtEndPr/>
          <w:sdtContent>
            <w:tc>
              <w:tcPr>
                <w:tcW w:w="2258" w:type="dxa"/>
              </w:tcPr>
              <w:p w14:paraId="2138582C" w14:textId="77777777" w:rsidR="002D7ABA" w:rsidRPr="004D63E8" w:rsidRDefault="002D7ABA" w:rsidP="005F7595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4D63E8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sdt>
        <w:sdtPr>
          <w:rPr>
            <w:rFonts w:cs="Arial"/>
            <w:sz w:val="22"/>
            <w:szCs w:val="22"/>
          </w:rPr>
          <w:alias w:val="Repeating Row"/>
          <w:tag w:val="Repeating Row"/>
          <w:id w:val="-863436461"/>
          <w15:repeatingSection/>
        </w:sdtPr>
        <w:sdtEndPr>
          <w:rPr>
            <w:b/>
          </w:rPr>
        </w:sdtEndPr>
        <w:sdtContent>
          <w:sdt>
            <w:sdtPr>
              <w:rPr>
                <w:rFonts w:cs="Arial"/>
                <w:sz w:val="22"/>
                <w:szCs w:val="22"/>
              </w:rPr>
              <w:id w:val="-963810433"/>
              <w:placeholder>
                <w:docPart w:val="22F349DAFD1142CF86BD5E136AFF765A"/>
              </w:placeholder>
              <w15:repeatingSectionItem/>
            </w:sdtPr>
            <w:sdtEndPr>
              <w:rPr>
                <w:b/>
              </w:rPr>
            </w:sdtEndPr>
            <w:sdtContent>
              <w:tr w:rsidR="002D7ABA" w:rsidRPr="004D63E8" w14:paraId="3AAA27DB" w14:textId="77777777" w:rsidTr="005E344B">
                <w:trPr>
                  <w:trHeight w:val="706"/>
                </w:trPr>
                <w:sdt>
                  <w:sdtPr>
                    <w:rPr>
                      <w:rFonts w:cs="Arial"/>
                      <w:sz w:val="22"/>
                      <w:szCs w:val="22"/>
                    </w:rPr>
                    <w:id w:val="536540818"/>
                    <w:placeholder>
                      <w:docPart w:val="2E944475FB064C71A964B3BB49D77887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830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14:paraId="27747524" w14:textId="77777777" w:rsidR="002D7ABA" w:rsidRPr="004D63E8" w:rsidRDefault="002D7ABA" w:rsidP="005F7595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4D63E8">
                          <w:rPr>
                            <w:rStyle w:val="PlaceholderText"/>
                            <w:rFonts w:eastAsiaTheme="minorHAnsi" w:cs="Arial"/>
                            <w:sz w:val="22"/>
                            <w:szCs w:val="22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sz w:val="22"/>
                      <w:szCs w:val="22"/>
                    </w:rPr>
                    <w:id w:val="-1725979315"/>
                    <w:placeholder>
                      <w:docPart w:val="3B469A06C4D5438E876025B5AB335B5A"/>
                    </w:placeholder>
                    <w:showingPlcHdr/>
                    <w:date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660" w:type="dxa"/>
                        <w:tcBorders>
                          <w:bottom w:val="single" w:sz="4" w:space="0" w:color="auto"/>
                        </w:tcBorders>
                      </w:tcPr>
                      <w:p w14:paraId="39BEA970" w14:textId="77777777" w:rsidR="002D7ABA" w:rsidRPr="004D63E8" w:rsidRDefault="002D7ABA" w:rsidP="005F7595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4D63E8">
                          <w:rPr>
                            <w:rStyle w:val="PlaceholderText"/>
                            <w:rFonts w:cs="Arial"/>
                            <w:sz w:val="22"/>
                            <w:szCs w:val="22"/>
                          </w:rPr>
                          <w:t>Click or tap to enter a date.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b/>
                      <w:sz w:val="22"/>
                      <w:szCs w:val="22"/>
                    </w:rPr>
                    <w:id w:val="1399793574"/>
                    <w:placeholder>
                      <w:docPart w:val="07BFEFECD6B2418E93CD5E18C7B0F63C"/>
                    </w:placeholder>
                    <w:showingPlcHdr/>
                    <w:dropDownList>
                      <w:listItem w:value="Choose an item."/>
                      <w:listItem w:displayText="Male" w:value="Male"/>
                      <w:listItem w:displayText="Female" w:value="Female"/>
                      <w:listItem w:displayText="Non-binary" w:value="Non-binary"/>
                      <w:listItem w:displayText="Unknown" w:value="Unknown"/>
                    </w:dropDownList>
                  </w:sdtPr>
                  <w:sdtEndPr/>
                  <w:sdtContent>
                    <w:tc>
                      <w:tcPr>
                        <w:tcW w:w="2246" w:type="dxa"/>
                        <w:tcBorders>
                          <w:bottom w:val="single" w:sz="4" w:space="0" w:color="auto"/>
                        </w:tcBorders>
                      </w:tcPr>
                      <w:p w14:paraId="627712D7" w14:textId="77777777" w:rsidR="002D7ABA" w:rsidRPr="004D63E8" w:rsidRDefault="002D7ABA" w:rsidP="005F7595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4D63E8">
                          <w:rPr>
                            <w:rStyle w:val="PlaceholderText"/>
                            <w:rFonts w:cs="Arial"/>
                            <w:sz w:val="22"/>
                            <w:szCs w:val="22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sz w:val="22"/>
                      <w:szCs w:val="22"/>
                    </w:rPr>
                    <w:id w:val="-2144421013"/>
                    <w:placeholder>
                      <w:docPart w:val="19218CC3645C41B6BD2ECEA980E2F8EE"/>
                    </w:placeholder>
                    <w:showingPlcHdr/>
                    <w:text/>
                  </w:sdtPr>
                  <w:sdtEndPr/>
                  <w:sdtContent>
                    <w:tc>
                      <w:tcPr>
                        <w:tcW w:w="2245" w:type="dxa"/>
                        <w:tcBorders>
                          <w:bottom w:val="single" w:sz="4" w:space="0" w:color="auto"/>
                        </w:tcBorders>
                      </w:tcPr>
                      <w:p w14:paraId="0D1AA431" w14:textId="77777777" w:rsidR="002D7ABA" w:rsidRPr="004D63E8" w:rsidRDefault="002D7ABA" w:rsidP="005F7595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4D63E8">
                          <w:rPr>
                            <w:rStyle w:val="PlaceholderText"/>
                            <w:rFonts w:eastAsiaTheme="minorHAnsi" w:cs="Arial"/>
                            <w:sz w:val="22"/>
                            <w:szCs w:val="22"/>
                          </w:rPr>
                          <w:t>Click or tap here to enter text.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b/>
                      <w:sz w:val="22"/>
                      <w:szCs w:val="22"/>
                    </w:rPr>
                    <w:id w:val="-968203136"/>
                    <w:placeholder>
                      <w:docPart w:val="B15C1D8342E7442F9E92D66F0F325292"/>
                    </w:placeholder>
                    <w:showingPlcHdr/>
                    <w:dropDownList>
                      <w:listItem w:value="Choose an item."/>
                      <w:listItem w:displayText="Intimate partner" w:value="Intimate partner"/>
                      <w:listItem w:displayText="Ex intimate partner" w:value="Ex intimate partner"/>
                      <w:listItem w:displayText="Family member (minor)" w:value="Family member (minor)"/>
                      <w:listItem w:displayText="Family member (adult)" w:value="Family member (adult)"/>
                      <w:listItem w:displayText="Known person / Associate" w:value="Known person / Associate"/>
                      <w:listItem w:displayText="Unknown adult" w:value="Unknown adult"/>
                      <w:listItem w:displayText="Don't know" w:value="Don't know"/>
                    </w:dropDownList>
                  </w:sdtPr>
                  <w:sdtEndPr/>
                  <w:sdtContent>
                    <w:tc>
                      <w:tcPr>
                        <w:tcW w:w="2258" w:type="dxa"/>
                        <w:tcBorders>
                          <w:bottom w:val="single" w:sz="4" w:space="0" w:color="auto"/>
                        </w:tcBorders>
                      </w:tcPr>
                      <w:p w14:paraId="5219965C" w14:textId="77777777" w:rsidR="002D7ABA" w:rsidRPr="004D63E8" w:rsidRDefault="002D7ABA" w:rsidP="005F7595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4D63E8">
                          <w:rPr>
                            <w:rStyle w:val="PlaceholderText"/>
                            <w:rFonts w:cs="Arial"/>
                            <w:sz w:val="22"/>
                            <w:szCs w:val="22"/>
                          </w:rPr>
                          <w:t>Choose an item.</w:t>
                        </w:r>
                      </w:p>
                    </w:tc>
                  </w:sdtContent>
                </w:sdt>
              </w:tr>
            </w:sdtContent>
          </w:sdt>
        </w:sdtContent>
      </w:sdt>
    </w:tbl>
    <w:p w14:paraId="4EE00B12" w14:textId="77777777" w:rsidR="00702722" w:rsidRDefault="00702722"/>
    <w:p w14:paraId="319BAF55" w14:textId="77777777" w:rsidR="006E63E5" w:rsidRDefault="006E63E5"/>
    <w:p w14:paraId="32ABDA96" w14:textId="77777777" w:rsidR="006E63E5" w:rsidRDefault="006E63E5"/>
    <w:tbl>
      <w:tblPr>
        <w:tblStyle w:val="TableGrid"/>
        <w:tblpPr w:leftFromText="181" w:rightFromText="181" w:vertAnchor="text" w:horzAnchor="page" w:tblpXSpec="center" w:tblpY="273"/>
        <w:tblW w:w="11239" w:type="dxa"/>
        <w:tblLayout w:type="fixed"/>
        <w:tblLook w:val="04A0" w:firstRow="1" w:lastRow="0" w:firstColumn="1" w:lastColumn="0" w:noHBand="0" w:noVBand="1"/>
      </w:tblPr>
      <w:tblGrid>
        <w:gridCol w:w="1128"/>
        <w:gridCol w:w="479"/>
        <w:gridCol w:w="1220"/>
        <w:gridCol w:w="379"/>
        <w:gridCol w:w="1608"/>
        <w:gridCol w:w="1135"/>
        <w:gridCol w:w="469"/>
        <w:gridCol w:w="1604"/>
        <w:gridCol w:w="904"/>
        <w:gridCol w:w="700"/>
        <w:gridCol w:w="1567"/>
        <w:gridCol w:w="46"/>
      </w:tblGrid>
      <w:tr w:rsidR="00C6530E" w:rsidRPr="004D63E8" w14:paraId="1340CA59" w14:textId="77777777" w:rsidTr="00702722">
        <w:tc>
          <w:tcPr>
            <w:tcW w:w="1128" w:type="dxa"/>
            <w:tcBorders>
              <w:right w:val="nil"/>
            </w:tcBorders>
            <w:shd w:val="clear" w:color="auto" w:fill="FFCC99"/>
          </w:tcPr>
          <w:p w14:paraId="7ACB4EDF" w14:textId="77777777" w:rsidR="00C6530E" w:rsidRPr="004D63E8" w:rsidRDefault="00C6530E" w:rsidP="00A62176">
            <w:pPr>
              <w:spacing w:beforeLines="20" w:before="48" w:after="20"/>
              <w:rPr>
                <w:rFonts w:cs="Arial"/>
              </w:rPr>
            </w:pPr>
          </w:p>
        </w:tc>
        <w:tc>
          <w:tcPr>
            <w:tcW w:w="10111" w:type="dxa"/>
            <w:gridSpan w:val="11"/>
            <w:tcBorders>
              <w:left w:val="nil"/>
            </w:tcBorders>
            <w:shd w:val="clear" w:color="auto" w:fill="FFCC99"/>
          </w:tcPr>
          <w:p w14:paraId="45AA8481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Information about multiple disadvantages experienced by client </w:t>
            </w:r>
          </w:p>
          <w:p w14:paraId="649DC2A3" w14:textId="0529862A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(</w:t>
            </w:r>
            <w:r w:rsidR="00CA0ADB">
              <w:rPr>
                <w:rFonts w:cs="Arial"/>
                <w:b/>
                <w:sz w:val="24"/>
              </w:rPr>
              <w:t xml:space="preserve">If yes- </w:t>
            </w:r>
            <w:r>
              <w:rPr>
                <w:rFonts w:cs="Arial"/>
                <w:b/>
                <w:sz w:val="24"/>
              </w:rPr>
              <w:t>please provide as much relevant details as possible</w:t>
            </w:r>
            <w:r w:rsidR="00CA0ADB">
              <w:rPr>
                <w:rFonts w:cs="Arial"/>
                <w:b/>
                <w:sz w:val="24"/>
              </w:rPr>
              <w:t xml:space="preserve"> in the white box</w:t>
            </w:r>
            <w:r>
              <w:rPr>
                <w:rFonts w:cs="Arial"/>
                <w:b/>
                <w:sz w:val="24"/>
              </w:rPr>
              <w:t>)</w:t>
            </w:r>
          </w:p>
        </w:tc>
      </w:tr>
      <w:tr w:rsidR="00C6530E" w:rsidRPr="004D63E8" w14:paraId="08E28333" w14:textId="77777777" w:rsidTr="008E7FCD">
        <w:tc>
          <w:tcPr>
            <w:tcW w:w="2827" w:type="dxa"/>
            <w:gridSpan w:val="3"/>
            <w:shd w:val="clear" w:color="auto" w:fill="FFFF99"/>
          </w:tcPr>
          <w:p w14:paraId="5F4E2C3A" w14:textId="77777777" w:rsidR="00B7068A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Homelessness</w:t>
            </w:r>
          </w:p>
          <w:p w14:paraId="681F0FB3" w14:textId="40DFA873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</w:t>
            </w:r>
          </w:p>
          <w:p w14:paraId="0AB7CC3B" w14:textId="2149CBE1" w:rsidR="00C45EE0" w:rsidRPr="002F18A2" w:rsidRDefault="002F18A2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bCs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-20474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95019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-64520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122" w:type="dxa"/>
            <w:gridSpan w:val="3"/>
            <w:tcBorders>
              <w:left w:val="nil"/>
            </w:tcBorders>
            <w:shd w:val="clear" w:color="auto" w:fill="auto"/>
          </w:tcPr>
          <w:p w14:paraId="2D9D1BBD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059329F2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5EAD2AFF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4822B333" w14:textId="79BCE514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nil"/>
            </w:tcBorders>
            <w:shd w:val="clear" w:color="auto" w:fill="FFFF99"/>
          </w:tcPr>
          <w:p w14:paraId="56F42D68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Offending Behaviour</w:t>
            </w:r>
          </w:p>
          <w:p w14:paraId="72EB5B39" w14:textId="77777777" w:rsidR="001F2C88" w:rsidRDefault="001F2C88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7641751B" w14:textId="6FC44B32" w:rsidR="00C45EE0" w:rsidRDefault="002F18A2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77837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-7910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1870804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13" w:type="dxa"/>
            <w:gridSpan w:val="3"/>
            <w:tcBorders>
              <w:left w:val="nil"/>
            </w:tcBorders>
            <w:shd w:val="clear" w:color="auto" w:fill="auto"/>
          </w:tcPr>
          <w:p w14:paraId="1FE75632" w14:textId="3E8076C4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</w:tr>
      <w:tr w:rsidR="00C6530E" w:rsidRPr="004D63E8" w14:paraId="08DC0828" w14:textId="77777777" w:rsidTr="008E7FCD">
        <w:tc>
          <w:tcPr>
            <w:tcW w:w="2827" w:type="dxa"/>
            <w:gridSpan w:val="3"/>
            <w:shd w:val="clear" w:color="auto" w:fill="FFFF99"/>
          </w:tcPr>
          <w:p w14:paraId="6C1768DF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Mental Health</w:t>
            </w:r>
          </w:p>
          <w:p w14:paraId="1C068316" w14:textId="77777777" w:rsidR="00B7068A" w:rsidRDefault="00B7068A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50A17F7E" w14:textId="6D975D1F" w:rsidR="00C45EE0" w:rsidRPr="00C45EE0" w:rsidRDefault="002F18A2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Cs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1418900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106152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-331685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122" w:type="dxa"/>
            <w:gridSpan w:val="3"/>
            <w:tcBorders>
              <w:left w:val="nil"/>
            </w:tcBorders>
            <w:shd w:val="clear" w:color="auto" w:fill="auto"/>
          </w:tcPr>
          <w:p w14:paraId="0410B217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6B8E628E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3AB88671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5EA4DCE3" w14:textId="5067D739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nil"/>
            </w:tcBorders>
            <w:shd w:val="clear" w:color="auto" w:fill="FFFF99"/>
          </w:tcPr>
          <w:p w14:paraId="47E80925" w14:textId="77777777" w:rsidR="00C45EE0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Immigration needs</w:t>
            </w:r>
          </w:p>
          <w:p w14:paraId="2709E0D8" w14:textId="77777777" w:rsidR="001F2C88" w:rsidRDefault="001F2C88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75BAE1AE" w14:textId="35B605C8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</w:t>
            </w:r>
            <w:r w:rsidR="008E7FCD" w:rsidRPr="002F18A2">
              <w:rPr>
                <w:b/>
                <w:bCs/>
              </w:rPr>
              <w:t xml:space="preserve"> Yes </w:t>
            </w:r>
            <w:sdt>
              <w:sdtPr>
                <w:rPr>
                  <w:b/>
                  <w:bCs/>
                </w:rPr>
                <w:id w:val="-1033577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FCD"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8E7FCD"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-8289809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FCD"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="008E7FCD"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3751292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E7FCD"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13" w:type="dxa"/>
            <w:gridSpan w:val="3"/>
            <w:tcBorders>
              <w:left w:val="nil"/>
            </w:tcBorders>
            <w:shd w:val="clear" w:color="auto" w:fill="auto"/>
          </w:tcPr>
          <w:p w14:paraId="1D70BBA9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</w:tr>
      <w:tr w:rsidR="00C6530E" w:rsidRPr="004D63E8" w14:paraId="45C060CB" w14:textId="77777777" w:rsidTr="008E7FCD">
        <w:tc>
          <w:tcPr>
            <w:tcW w:w="2827" w:type="dxa"/>
            <w:gridSpan w:val="3"/>
            <w:shd w:val="clear" w:color="auto" w:fill="FFFF99"/>
          </w:tcPr>
          <w:p w14:paraId="569E8ABD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Physical Health</w:t>
            </w:r>
          </w:p>
          <w:p w14:paraId="61CC658F" w14:textId="77777777" w:rsidR="00B7068A" w:rsidRDefault="00B7068A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2CECD24E" w14:textId="14663244" w:rsidR="00C45EE0" w:rsidRPr="00C45EE0" w:rsidRDefault="002F18A2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Cs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-379626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-734308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1149020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122" w:type="dxa"/>
            <w:gridSpan w:val="3"/>
            <w:tcBorders>
              <w:left w:val="nil"/>
            </w:tcBorders>
            <w:shd w:val="clear" w:color="auto" w:fill="auto"/>
          </w:tcPr>
          <w:p w14:paraId="144CD740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nil"/>
            </w:tcBorders>
            <w:shd w:val="clear" w:color="auto" w:fill="FFFF99"/>
          </w:tcPr>
          <w:p w14:paraId="48357758" w14:textId="77777777" w:rsidR="001F2C88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Children removed from their care/at risk of</w:t>
            </w:r>
          </w:p>
          <w:p w14:paraId="071D55E7" w14:textId="063C091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 </w:t>
            </w:r>
          </w:p>
          <w:p w14:paraId="62EA6EB7" w14:textId="7CD482BF" w:rsidR="00C45EE0" w:rsidRDefault="008E7FCD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18599259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1641383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-1871371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13" w:type="dxa"/>
            <w:gridSpan w:val="3"/>
            <w:tcBorders>
              <w:left w:val="nil"/>
            </w:tcBorders>
            <w:shd w:val="clear" w:color="auto" w:fill="auto"/>
          </w:tcPr>
          <w:p w14:paraId="56A652B9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</w:tr>
      <w:tr w:rsidR="00C6530E" w:rsidRPr="004D63E8" w14:paraId="45581D97" w14:textId="77777777" w:rsidTr="008E7FCD">
        <w:tc>
          <w:tcPr>
            <w:tcW w:w="2827" w:type="dxa"/>
            <w:gridSpan w:val="3"/>
            <w:shd w:val="clear" w:color="auto" w:fill="FFFF99"/>
          </w:tcPr>
          <w:p w14:paraId="37AB5CD7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Neurodiversity </w:t>
            </w:r>
          </w:p>
          <w:p w14:paraId="572B4655" w14:textId="77777777" w:rsidR="00B7068A" w:rsidRDefault="00B7068A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03BA707B" w14:textId="3FA227E4" w:rsidR="00C45EE0" w:rsidRDefault="002F18A2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-135733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13003387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-164072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122" w:type="dxa"/>
            <w:gridSpan w:val="3"/>
            <w:tcBorders>
              <w:left w:val="nil"/>
            </w:tcBorders>
            <w:shd w:val="clear" w:color="auto" w:fill="auto"/>
          </w:tcPr>
          <w:p w14:paraId="1811C0D1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47F45F23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04DD373F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2279D1DD" w14:textId="25D20381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nil"/>
            </w:tcBorders>
            <w:shd w:val="clear" w:color="auto" w:fill="FFFF99"/>
          </w:tcPr>
          <w:p w14:paraId="09830D89" w14:textId="23E3647B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Involved in</w:t>
            </w:r>
            <w:r w:rsidR="00C45EE0">
              <w:rPr>
                <w:rFonts w:cs="Arial"/>
                <w:b/>
                <w:sz w:val="24"/>
              </w:rPr>
              <w:t xml:space="preserve"> s</w:t>
            </w:r>
            <w:r w:rsidR="00780F1D">
              <w:rPr>
                <w:rFonts w:cs="Arial"/>
                <w:b/>
                <w:sz w:val="24"/>
              </w:rPr>
              <w:t>urvival</w:t>
            </w:r>
            <w:r w:rsidR="00C45EE0">
              <w:rPr>
                <w:rFonts w:cs="Arial"/>
                <w:b/>
                <w:sz w:val="24"/>
              </w:rPr>
              <w:t xml:space="preserve"> sex/prostitution </w:t>
            </w:r>
          </w:p>
          <w:p w14:paraId="04DA6405" w14:textId="77777777" w:rsidR="001F2C88" w:rsidRDefault="001F2C88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3674C116" w14:textId="07FBCAC3" w:rsidR="00C45EE0" w:rsidRDefault="008E7FCD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-1395663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-763216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340897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13" w:type="dxa"/>
            <w:gridSpan w:val="3"/>
            <w:tcBorders>
              <w:left w:val="nil"/>
            </w:tcBorders>
            <w:shd w:val="clear" w:color="auto" w:fill="auto"/>
          </w:tcPr>
          <w:p w14:paraId="38202C81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</w:tr>
      <w:tr w:rsidR="00C6530E" w:rsidRPr="004D63E8" w14:paraId="7B6DA4B6" w14:textId="77777777" w:rsidTr="008E7FCD">
        <w:tc>
          <w:tcPr>
            <w:tcW w:w="2827" w:type="dxa"/>
            <w:gridSpan w:val="3"/>
            <w:shd w:val="clear" w:color="auto" w:fill="FFFF99"/>
          </w:tcPr>
          <w:p w14:paraId="7E2C4A8A" w14:textId="77777777" w:rsidR="00C45EE0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>Substance misuse</w:t>
            </w:r>
          </w:p>
          <w:p w14:paraId="12F25567" w14:textId="77777777" w:rsidR="00B7068A" w:rsidRDefault="00B7068A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1DA204A1" w14:textId="6D5C4250" w:rsidR="00C6530E" w:rsidRDefault="002F18A2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-267324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662745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-15044290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3122" w:type="dxa"/>
            <w:gridSpan w:val="3"/>
            <w:tcBorders>
              <w:left w:val="nil"/>
            </w:tcBorders>
            <w:shd w:val="clear" w:color="auto" w:fill="auto"/>
          </w:tcPr>
          <w:p w14:paraId="1F355280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40014B8F" w14:textId="77777777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6B986901" w14:textId="5BAABC29" w:rsidR="00C45EE0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  <w:tc>
          <w:tcPr>
            <w:tcW w:w="2977" w:type="dxa"/>
            <w:gridSpan w:val="3"/>
            <w:tcBorders>
              <w:left w:val="nil"/>
            </w:tcBorders>
            <w:shd w:val="clear" w:color="auto" w:fill="FFFF99"/>
          </w:tcPr>
          <w:p w14:paraId="5117A539" w14:textId="77777777" w:rsidR="00C6530E" w:rsidRDefault="00C45EE0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>
              <w:rPr>
                <w:rFonts w:cs="Arial"/>
                <w:b/>
                <w:sz w:val="24"/>
              </w:rPr>
              <w:t xml:space="preserve">English as a second language </w:t>
            </w:r>
          </w:p>
          <w:p w14:paraId="134591D9" w14:textId="77777777" w:rsidR="001F2C88" w:rsidRDefault="001F2C88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  <w:p w14:paraId="5101475E" w14:textId="5F12B504" w:rsidR="00C45EE0" w:rsidRDefault="00422664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  <w:r w:rsidRPr="002F18A2">
              <w:rPr>
                <w:b/>
                <w:bCs/>
              </w:rPr>
              <w:t xml:space="preserve">Yes </w:t>
            </w:r>
            <w:sdt>
              <w:sdtPr>
                <w:rPr>
                  <w:b/>
                  <w:bCs/>
                </w:rPr>
                <w:id w:val="-147212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  No </w:t>
            </w:r>
            <w:sdt>
              <w:sdtPr>
                <w:rPr>
                  <w:b/>
                  <w:bCs/>
                </w:rPr>
                <w:id w:val="-12700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  <w:r w:rsidRPr="002F18A2">
              <w:rPr>
                <w:b/>
                <w:bCs/>
              </w:rPr>
              <w:t xml:space="preserve">    Unknown </w:t>
            </w:r>
            <w:sdt>
              <w:sdtPr>
                <w:rPr>
                  <w:b/>
                  <w:bCs/>
                </w:rPr>
                <w:id w:val="-785572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F18A2"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sdtContent>
            </w:sdt>
          </w:p>
        </w:tc>
        <w:tc>
          <w:tcPr>
            <w:tcW w:w="2313" w:type="dxa"/>
            <w:gridSpan w:val="3"/>
            <w:tcBorders>
              <w:left w:val="nil"/>
            </w:tcBorders>
            <w:shd w:val="clear" w:color="auto" w:fill="auto"/>
          </w:tcPr>
          <w:p w14:paraId="391BD2AA" w14:textId="77777777" w:rsidR="00C6530E" w:rsidRDefault="00C6530E" w:rsidP="00A62176">
            <w:pPr>
              <w:pStyle w:val="NoSpacing"/>
              <w:widowControl/>
              <w:autoSpaceDE/>
              <w:autoSpaceDN/>
              <w:spacing w:beforeLines="20" w:before="48" w:after="20"/>
              <w:rPr>
                <w:rFonts w:cs="Arial"/>
                <w:b/>
                <w:sz w:val="24"/>
              </w:rPr>
            </w:pPr>
          </w:p>
        </w:tc>
      </w:tr>
      <w:tr w:rsidR="007C4725" w:rsidRPr="004D63E8" w14:paraId="09FA8072" w14:textId="77777777" w:rsidTr="00FB68F0">
        <w:tc>
          <w:tcPr>
            <w:tcW w:w="11239" w:type="dxa"/>
            <w:gridSpan w:val="12"/>
            <w:tcBorders>
              <w:left w:val="nil"/>
              <w:right w:val="single" w:sz="4" w:space="0" w:color="auto"/>
            </w:tcBorders>
          </w:tcPr>
          <w:p w14:paraId="6E5690B6" w14:textId="77777777" w:rsidR="007C4725" w:rsidRPr="004D63E8" w:rsidRDefault="007C4725" w:rsidP="002D7ABA">
            <w:pPr>
              <w:spacing w:after="200" w:line="271" w:lineRule="auto"/>
              <w:rPr>
                <w:rFonts w:cs="Arial"/>
                <w:sz w:val="22"/>
                <w:szCs w:val="22"/>
              </w:rPr>
            </w:pPr>
          </w:p>
        </w:tc>
      </w:tr>
      <w:tr w:rsidR="007C4725" w:rsidRPr="004D63E8" w14:paraId="55140DF3" w14:textId="77777777" w:rsidTr="002F18A2">
        <w:tc>
          <w:tcPr>
            <w:tcW w:w="1128" w:type="dxa"/>
            <w:tcBorders>
              <w:right w:val="nil"/>
            </w:tcBorders>
            <w:shd w:val="clear" w:color="auto" w:fill="FFCC99"/>
          </w:tcPr>
          <w:p w14:paraId="6A1E3F4C" w14:textId="77777777" w:rsidR="007C4725" w:rsidRPr="004D63E8" w:rsidRDefault="007C4725" w:rsidP="00A62176">
            <w:pPr>
              <w:spacing w:beforeLines="20" w:before="48" w:after="20"/>
              <w:rPr>
                <w:rFonts w:cs="Arial"/>
              </w:rPr>
            </w:pPr>
          </w:p>
        </w:tc>
        <w:tc>
          <w:tcPr>
            <w:tcW w:w="10111" w:type="dxa"/>
            <w:gridSpan w:val="11"/>
            <w:tcBorders>
              <w:left w:val="nil"/>
            </w:tcBorders>
            <w:shd w:val="clear" w:color="auto" w:fill="FFCC99"/>
          </w:tcPr>
          <w:p w14:paraId="281552BE" w14:textId="65ED76C5" w:rsidR="007C4725" w:rsidRPr="004D63E8" w:rsidRDefault="00D54123" w:rsidP="00A62176">
            <w:pPr>
              <w:spacing w:beforeLines="20" w:before="48" w:after="20" w:line="257" w:lineRule="auto"/>
              <w:rPr>
                <w:rFonts w:eastAsia="Calibri" w:cs="Arial"/>
                <w:b/>
              </w:rPr>
            </w:pPr>
            <w:r w:rsidRPr="00D54123">
              <w:rPr>
                <w:rFonts w:eastAsia="Calibri" w:cs="Arial"/>
                <w:b/>
              </w:rPr>
              <w:t>Children in the househol</w:t>
            </w:r>
            <w:r w:rsidRPr="004D63E8">
              <w:rPr>
                <w:rFonts w:eastAsia="Calibri" w:cs="Arial"/>
                <w:b/>
              </w:rPr>
              <w:t>d</w:t>
            </w:r>
          </w:p>
        </w:tc>
      </w:tr>
      <w:tr w:rsidR="004579B9" w:rsidRPr="004D63E8" w14:paraId="54764775" w14:textId="77777777" w:rsidTr="007E5B94">
        <w:tc>
          <w:tcPr>
            <w:tcW w:w="11239" w:type="dxa"/>
            <w:gridSpan w:val="12"/>
            <w:shd w:val="clear" w:color="auto" w:fill="E4E4E4"/>
          </w:tcPr>
          <w:p w14:paraId="11110194" w14:textId="10180D30" w:rsidR="004579B9" w:rsidRPr="00D67919" w:rsidRDefault="00D86BC9" w:rsidP="003E38CA">
            <w:pPr>
              <w:spacing w:beforeLines="20" w:before="48" w:after="40"/>
              <w:rPr>
                <w:rFonts w:cs="Arial"/>
                <w:b/>
                <w:sz w:val="21"/>
                <w:szCs w:val="21"/>
              </w:rPr>
            </w:pPr>
            <w:r w:rsidRPr="00D67919">
              <w:rPr>
                <w:rFonts w:cs="Arial"/>
                <w:b/>
                <w:color w:val="913F62"/>
                <w:sz w:val="21"/>
                <w:szCs w:val="21"/>
              </w:rPr>
              <w:t>Please list all children under 18 in the household</w:t>
            </w:r>
            <w:r w:rsidR="00D052C2" w:rsidRPr="00D67919">
              <w:rPr>
                <w:rFonts w:cs="Arial"/>
                <w:b/>
                <w:color w:val="913F62"/>
                <w:sz w:val="21"/>
                <w:szCs w:val="21"/>
              </w:rPr>
              <w:t xml:space="preserve"> </w:t>
            </w:r>
            <w:r w:rsidR="00D052C2" w:rsidRPr="00D67919">
              <w:rPr>
                <w:rFonts w:cs="Arial"/>
                <w:bCs/>
                <w:color w:val="913F62"/>
                <w:sz w:val="21"/>
                <w:szCs w:val="21"/>
              </w:rPr>
              <w:t>(</w:t>
            </w:r>
            <w:r w:rsidR="004B698F" w:rsidRPr="00D67919">
              <w:rPr>
                <w:rFonts w:cs="Arial"/>
                <w:bCs/>
                <w:color w:val="913F62"/>
                <w:sz w:val="21"/>
                <w:szCs w:val="21"/>
              </w:rPr>
              <w:t>you can add</w:t>
            </w:r>
            <w:r w:rsidR="00F41B92" w:rsidRPr="00D67919">
              <w:rPr>
                <w:rFonts w:cs="Arial"/>
                <w:bCs/>
                <w:color w:val="913F62"/>
                <w:sz w:val="21"/>
                <w:szCs w:val="21"/>
              </w:rPr>
              <w:t xml:space="preserve"> further </w:t>
            </w:r>
            <w:r w:rsidR="00DE5E43" w:rsidRPr="00D67919">
              <w:rPr>
                <w:rFonts w:cs="Arial"/>
                <w:bCs/>
                <w:color w:val="913F62"/>
                <w:sz w:val="21"/>
                <w:szCs w:val="21"/>
              </w:rPr>
              <w:t>rows,</w:t>
            </w:r>
            <w:r w:rsidR="00F41B92" w:rsidRPr="00D67919">
              <w:rPr>
                <w:rFonts w:cs="Arial"/>
                <w:bCs/>
                <w:color w:val="913F62"/>
                <w:sz w:val="21"/>
                <w:szCs w:val="21"/>
              </w:rPr>
              <w:t xml:space="preserve"> if </w:t>
            </w:r>
            <w:r w:rsidR="00DE5E43" w:rsidRPr="00D67919">
              <w:rPr>
                <w:rFonts w:cs="Arial"/>
                <w:bCs/>
                <w:color w:val="913F62"/>
                <w:sz w:val="21"/>
                <w:szCs w:val="21"/>
              </w:rPr>
              <w:t>necessary,</w:t>
            </w:r>
            <w:r w:rsidR="008D317D" w:rsidRPr="00D67919">
              <w:rPr>
                <w:rFonts w:cs="Arial"/>
                <w:bCs/>
                <w:color w:val="913F62"/>
                <w:sz w:val="21"/>
                <w:szCs w:val="21"/>
              </w:rPr>
              <w:t xml:space="preserve"> by clicking </w:t>
            </w:r>
            <w:r w:rsidR="00D67919" w:rsidRPr="00D67919">
              <w:rPr>
                <w:rFonts w:cs="Arial"/>
                <w:bCs/>
                <w:color w:val="913F62"/>
                <w:sz w:val="21"/>
                <w:szCs w:val="21"/>
              </w:rPr>
              <w:t>‘</w:t>
            </w:r>
            <w:r w:rsidR="008D317D" w:rsidRPr="00D67919">
              <w:rPr>
                <w:rFonts w:cs="Arial"/>
                <w:bCs/>
                <w:color w:val="913F62"/>
                <w:sz w:val="21"/>
                <w:szCs w:val="21"/>
              </w:rPr>
              <w:t>+</w:t>
            </w:r>
            <w:r w:rsidR="00D67919" w:rsidRPr="00D67919">
              <w:rPr>
                <w:rFonts w:cs="Arial"/>
                <w:bCs/>
                <w:color w:val="913F62"/>
                <w:sz w:val="21"/>
                <w:szCs w:val="21"/>
              </w:rPr>
              <w:t>’ below</w:t>
            </w:r>
            <w:r w:rsidR="00E6675F" w:rsidRPr="00D67919">
              <w:rPr>
                <w:rFonts w:cs="Arial"/>
                <w:bCs/>
                <w:color w:val="913F62"/>
                <w:sz w:val="21"/>
                <w:szCs w:val="21"/>
              </w:rPr>
              <w:t>)</w:t>
            </w:r>
            <w:r w:rsidR="00D67919" w:rsidRPr="00D67919">
              <w:rPr>
                <w:rFonts w:cs="Arial"/>
                <w:bCs/>
                <w:color w:val="913F62"/>
                <w:sz w:val="21"/>
                <w:szCs w:val="21"/>
              </w:rPr>
              <w:t>:</w:t>
            </w:r>
          </w:p>
        </w:tc>
      </w:tr>
      <w:tr w:rsidR="002D7ABA" w:rsidRPr="004D63E8" w14:paraId="2B1CA28D" w14:textId="77777777" w:rsidTr="002F18A2">
        <w:tc>
          <w:tcPr>
            <w:tcW w:w="1607" w:type="dxa"/>
            <w:gridSpan w:val="2"/>
            <w:shd w:val="clear" w:color="auto" w:fill="FFFF99"/>
          </w:tcPr>
          <w:p w14:paraId="58A03249" w14:textId="2BD036C1" w:rsidR="00E941F9" w:rsidRPr="004C2340" w:rsidRDefault="00E941F9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>Full name</w:t>
            </w:r>
          </w:p>
        </w:tc>
        <w:tc>
          <w:tcPr>
            <w:tcW w:w="1599" w:type="dxa"/>
            <w:gridSpan w:val="2"/>
            <w:shd w:val="clear" w:color="auto" w:fill="FFFF99"/>
          </w:tcPr>
          <w:p w14:paraId="14B6121C" w14:textId="6DD14FB8" w:rsidR="00E941F9" w:rsidRPr="004C2340" w:rsidRDefault="00E941F9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>Date of Birth</w:t>
            </w:r>
          </w:p>
        </w:tc>
        <w:tc>
          <w:tcPr>
            <w:tcW w:w="1608" w:type="dxa"/>
            <w:shd w:val="clear" w:color="auto" w:fill="FFFF99"/>
          </w:tcPr>
          <w:p w14:paraId="27E16BC1" w14:textId="11EC3C3C" w:rsidR="00E941F9" w:rsidRPr="004C2340" w:rsidRDefault="00E941F9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>Gender</w:t>
            </w:r>
          </w:p>
        </w:tc>
        <w:tc>
          <w:tcPr>
            <w:tcW w:w="1604" w:type="dxa"/>
            <w:gridSpan w:val="2"/>
            <w:shd w:val="clear" w:color="auto" w:fill="FFFF99"/>
          </w:tcPr>
          <w:p w14:paraId="0DEF8BB4" w14:textId="2ECF7CF9" w:rsidR="00E941F9" w:rsidRPr="004C2340" w:rsidRDefault="00E941F9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 xml:space="preserve">Disability </w:t>
            </w:r>
          </w:p>
        </w:tc>
        <w:tc>
          <w:tcPr>
            <w:tcW w:w="1604" w:type="dxa"/>
            <w:shd w:val="clear" w:color="auto" w:fill="FFFF99"/>
          </w:tcPr>
          <w:p w14:paraId="39CF41E5" w14:textId="68FA389E" w:rsidR="00E941F9" w:rsidRPr="004C2340" w:rsidRDefault="00E941F9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>Relationship to client</w:t>
            </w:r>
          </w:p>
        </w:tc>
        <w:tc>
          <w:tcPr>
            <w:tcW w:w="1604" w:type="dxa"/>
            <w:gridSpan w:val="2"/>
            <w:shd w:val="clear" w:color="auto" w:fill="FFFF99"/>
          </w:tcPr>
          <w:p w14:paraId="5F1FCF4C" w14:textId="625AEF45" w:rsidR="00E941F9" w:rsidRPr="004C2340" w:rsidRDefault="00E941F9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>Relationship to APTR</w:t>
            </w:r>
          </w:p>
        </w:tc>
        <w:tc>
          <w:tcPr>
            <w:tcW w:w="1613" w:type="dxa"/>
            <w:gridSpan w:val="2"/>
            <w:shd w:val="clear" w:color="auto" w:fill="FFFF99"/>
          </w:tcPr>
          <w:p w14:paraId="62608008" w14:textId="384DCA02" w:rsidR="00E941F9" w:rsidRPr="004C2340" w:rsidRDefault="006566F2" w:rsidP="00E941F9">
            <w:pPr>
              <w:spacing w:beforeLines="20" w:before="48" w:after="20"/>
              <w:rPr>
                <w:rFonts w:cs="Arial"/>
                <w:b/>
                <w:sz w:val="22"/>
                <w:szCs w:val="22"/>
              </w:rPr>
            </w:pPr>
            <w:r w:rsidRPr="004C2340">
              <w:rPr>
                <w:rFonts w:cs="Arial"/>
                <w:b/>
                <w:sz w:val="22"/>
                <w:szCs w:val="22"/>
              </w:rPr>
              <w:t>Child resides with:</w:t>
            </w:r>
          </w:p>
        </w:tc>
      </w:tr>
      <w:tr w:rsidR="004B4336" w:rsidRPr="004D63E8" w14:paraId="62C0A7B6" w14:textId="77777777" w:rsidTr="002F18A2">
        <w:sdt>
          <w:sdtPr>
            <w:rPr>
              <w:rFonts w:cs="Arial"/>
              <w:sz w:val="22"/>
              <w:szCs w:val="22"/>
            </w:rPr>
            <w:id w:val="1977791587"/>
            <w:placeholder>
              <w:docPart w:val="C4C760A410C14D15A0C6CE154088D8E9"/>
            </w:placeholder>
            <w:showingPlcHdr/>
            <w15:color w:val="808080"/>
            <w:text/>
          </w:sdtPr>
          <w:sdtEndPr/>
          <w:sdtContent>
            <w:tc>
              <w:tcPr>
                <w:tcW w:w="1607" w:type="dxa"/>
                <w:gridSpan w:val="2"/>
              </w:tcPr>
              <w:p w14:paraId="0494C76E" w14:textId="40C5E51F" w:rsidR="004B4336" w:rsidRPr="00793F14" w:rsidRDefault="00E941F9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1425839900"/>
            <w:placeholder>
              <w:docPart w:val="B5600E1DE11D484E9D2184C54D59D7E4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99" w:type="dxa"/>
                <w:gridSpan w:val="2"/>
              </w:tcPr>
              <w:p w14:paraId="5AB37005" w14:textId="64497EF0" w:rsidR="004B4336" w:rsidRPr="00793F14" w:rsidRDefault="00E941F9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sdt>
          <w:sdtPr>
            <w:rPr>
              <w:rFonts w:cs="Arial"/>
              <w:b/>
              <w:sz w:val="22"/>
              <w:szCs w:val="22"/>
            </w:rPr>
            <w:id w:val="1344288406"/>
            <w:placeholder>
              <w:docPart w:val="2D2A8B3A044647858234A0EDA1864377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Unknown" w:value="Unknown"/>
            </w:dropDownList>
          </w:sdtPr>
          <w:sdtEndPr/>
          <w:sdtContent>
            <w:tc>
              <w:tcPr>
                <w:tcW w:w="1608" w:type="dxa"/>
              </w:tcPr>
              <w:p w14:paraId="30DD5E56" w14:textId="0EFCC92F" w:rsidR="004B4336" w:rsidRPr="00793F14" w:rsidRDefault="002304A4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1604" w:type="dxa"/>
            <w:gridSpan w:val="2"/>
          </w:tcPr>
          <w:sdt>
            <w:sdtPr>
              <w:rPr>
                <w:rFonts w:eastAsia="Calibri" w:cs="Arial"/>
                <w:sz w:val="22"/>
                <w:szCs w:val="22"/>
              </w:rPr>
              <w:id w:val="-701088961"/>
              <w:placeholder>
                <w:docPart w:val="455FE2BEB696408284890E4178A1F82E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Don't know" w:value="Don't know"/>
              </w:dropDownList>
            </w:sdtPr>
            <w:sdtEndPr/>
            <w:sdtContent>
              <w:p w14:paraId="1B2DEAF6" w14:textId="707A74B6" w:rsidR="007809D2" w:rsidRPr="00793F14" w:rsidRDefault="007809D2" w:rsidP="007809D2">
                <w:pPr>
                  <w:spacing w:beforeLines="20" w:before="48" w:after="20"/>
                  <w:rPr>
                    <w:rFonts w:eastAsia="Calibri" w:cs="Arial"/>
                    <w:sz w:val="22"/>
                    <w:szCs w:val="22"/>
                  </w:rPr>
                </w:pPr>
                <w:r w:rsidRPr="00575D34">
                  <w:rPr>
                    <w:rFonts w:eastAsia="Calibri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3778E003" w14:textId="77777777" w:rsidR="004B4336" w:rsidRPr="00793F14" w:rsidRDefault="004B4336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sdt>
          <w:sdtPr>
            <w:rPr>
              <w:rFonts w:cs="Arial"/>
              <w:sz w:val="22"/>
              <w:szCs w:val="22"/>
            </w:rPr>
            <w:id w:val="122120560"/>
            <w:placeholder>
              <w:docPart w:val="DC6D65F7E143475CB7A5A6A5C4E5EE6F"/>
            </w:placeholder>
            <w:showingPlcHdr/>
            <w:dropDownList>
              <w:listItem w:value="Choose an item."/>
              <w:listItem w:displayText="Child" w:value="Child"/>
              <w:listItem w:displayText="Step Child" w:value="Step Child"/>
              <w:listItem w:displayText="Looked after child" w:value="Looked after child"/>
              <w:listItem w:displayText="Other" w:value="Other"/>
              <w:listItem w:displayText="Don't know" w:value="Don't know"/>
              <w:listItem w:displayText="None" w:value="None"/>
            </w:dropDownList>
          </w:sdtPr>
          <w:sdtEndPr/>
          <w:sdtContent>
            <w:tc>
              <w:tcPr>
                <w:tcW w:w="1604" w:type="dxa"/>
              </w:tcPr>
              <w:p w14:paraId="3336939B" w14:textId="2CD0EE36" w:rsidR="004B4336" w:rsidRPr="00793F14" w:rsidRDefault="00E93ED7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1924835912"/>
            <w:placeholder>
              <w:docPart w:val="D44DCE8370D94EF9A8643C75CF19BBF3"/>
            </w:placeholder>
            <w:showingPlcHdr/>
            <w:dropDownList>
              <w:listItem w:value="Choose an item."/>
              <w:listItem w:displayText="Child" w:value="Child"/>
              <w:listItem w:displayText="Step Child" w:value="Step Child"/>
              <w:listItem w:displayText="Looked after child" w:value="Looked after child"/>
              <w:listItem w:displayText="Other" w:value="Other"/>
              <w:listItem w:displayText="Don't know" w:value="Don't know"/>
              <w:listItem w:displayText="None" w:value="None"/>
            </w:dropDownList>
          </w:sdtPr>
          <w:sdtEndPr/>
          <w:sdtContent>
            <w:tc>
              <w:tcPr>
                <w:tcW w:w="1604" w:type="dxa"/>
                <w:gridSpan w:val="2"/>
              </w:tcPr>
              <w:p w14:paraId="4FC963D8" w14:textId="68F3E428" w:rsidR="004B4336" w:rsidRPr="00793F14" w:rsidRDefault="00270746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1845584758"/>
            <w:placeholder>
              <w:docPart w:val="8320E796762C43089F24C3822C009ED7"/>
            </w:placeholder>
            <w:showingPlcHdr/>
            <w:dropDownList>
              <w:listItem w:value="Choose an item."/>
              <w:listItem w:displayText="with the client" w:value="with the client"/>
              <w:listItem w:displayText="with the alleged perpetrator" w:value="with the alleged perpetrator"/>
              <w:listItem w:displayText="with other" w:value="with other"/>
            </w:dropDownList>
          </w:sdtPr>
          <w:sdtEndPr/>
          <w:sdtContent>
            <w:tc>
              <w:tcPr>
                <w:tcW w:w="1613" w:type="dxa"/>
                <w:gridSpan w:val="2"/>
              </w:tcPr>
              <w:p w14:paraId="7C083AB2" w14:textId="1D639BAA" w:rsidR="004B4336" w:rsidRPr="00793F14" w:rsidRDefault="003E5C7F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tr w:rsidR="004B4336" w:rsidRPr="004D63E8" w14:paraId="03C08267" w14:textId="77777777" w:rsidTr="002F18A2">
        <w:sdt>
          <w:sdtPr>
            <w:rPr>
              <w:rFonts w:cs="Arial"/>
              <w:sz w:val="22"/>
              <w:szCs w:val="22"/>
            </w:rPr>
            <w:id w:val="-763300913"/>
            <w:placeholder>
              <w:docPart w:val="DBB5AB59DCF0404FB3F5B59F6FB61F51"/>
            </w:placeholder>
            <w:showingPlcHdr/>
            <w:text/>
          </w:sdtPr>
          <w:sdtEndPr/>
          <w:sdtContent>
            <w:tc>
              <w:tcPr>
                <w:tcW w:w="1607" w:type="dxa"/>
                <w:gridSpan w:val="2"/>
              </w:tcPr>
              <w:p w14:paraId="13EEE46F" w14:textId="5549DA35" w:rsidR="004B4336" w:rsidRPr="00793F14" w:rsidRDefault="00E941F9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eastAsiaTheme="minorHAnsi"/>
                    <w:sz w:val="22"/>
                    <w:szCs w:val="22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543959586"/>
            <w:placeholder>
              <w:docPart w:val="D66349B8D77E4E998B4136B07F125219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599" w:type="dxa"/>
                <w:gridSpan w:val="2"/>
              </w:tcPr>
              <w:p w14:paraId="4EBE3EB4" w14:textId="51B41FA3" w:rsidR="004B4336" w:rsidRPr="00793F14" w:rsidRDefault="00E941F9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sz w:val="22"/>
                    <w:szCs w:val="22"/>
                  </w:rPr>
                  <w:t>Click or tap to enter a date.</w:t>
                </w:r>
              </w:p>
            </w:tc>
          </w:sdtContent>
        </w:sdt>
        <w:sdt>
          <w:sdtPr>
            <w:rPr>
              <w:rFonts w:cs="Arial"/>
              <w:b/>
              <w:sz w:val="22"/>
              <w:szCs w:val="22"/>
            </w:rPr>
            <w:id w:val="351386888"/>
            <w:placeholder>
              <w:docPart w:val="FCB35BFEA07C4A4C87ABF6C8195F8F57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Non-binary" w:value="Non-binary"/>
              <w:listItem w:displayText="Unknown" w:value="Unknown"/>
            </w:dropDownList>
          </w:sdtPr>
          <w:sdtEndPr/>
          <w:sdtContent>
            <w:tc>
              <w:tcPr>
                <w:tcW w:w="1608" w:type="dxa"/>
              </w:tcPr>
              <w:p w14:paraId="73786B0F" w14:textId="23DDA13A" w:rsidR="004B4336" w:rsidRPr="00793F14" w:rsidRDefault="002304A4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sz w:val="22"/>
                    <w:szCs w:val="22"/>
                  </w:rPr>
                  <w:t>Choose an item.</w:t>
                </w:r>
              </w:p>
            </w:tc>
          </w:sdtContent>
        </w:sdt>
        <w:tc>
          <w:tcPr>
            <w:tcW w:w="1604" w:type="dxa"/>
            <w:gridSpan w:val="2"/>
          </w:tcPr>
          <w:sdt>
            <w:sdtPr>
              <w:rPr>
                <w:rFonts w:eastAsia="Calibri" w:cs="Arial"/>
                <w:sz w:val="22"/>
                <w:szCs w:val="22"/>
              </w:rPr>
              <w:id w:val="1805200372"/>
              <w:placeholder>
                <w:docPart w:val="9080CE29FF8F4E14841D6752C4175D5A"/>
              </w:placeholder>
              <w:showingPlcHdr/>
              <w:dropDownList>
                <w:listItem w:value="Choose an item."/>
                <w:listItem w:displayText="Yes" w:value="Yes"/>
                <w:listItem w:displayText="No" w:value="No"/>
                <w:listItem w:displayText="Don't know" w:value="Don't know"/>
              </w:dropDownList>
            </w:sdtPr>
            <w:sdtEndPr/>
            <w:sdtContent>
              <w:p w14:paraId="391E22F9" w14:textId="4568685C" w:rsidR="007809D2" w:rsidRPr="00793F14" w:rsidRDefault="007809D2" w:rsidP="007809D2">
                <w:pPr>
                  <w:spacing w:beforeLines="20" w:before="48" w:after="20"/>
                  <w:rPr>
                    <w:rFonts w:eastAsia="Calibri" w:cs="Arial"/>
                    <w:sz w:val="22"/>
                    <w:szCs w:val="22"/>
                  </w:rPr>
                </w:pPr>
                <w:r w:rsidRPr="00575D34">
                  <w:rPr>
                    <w:rFonts w:eastAsia="Calibri" w:cs="Arial"/>
                    <w:sz w:val="22"/>
                    <w:szCs w:val="22"/>
                  </w:rPr>
                  <w:t>Choose an item.</w:t>
                </w:r>
              </w:p>
            </w:sdtContent>
          </w:sdt>
          <w:p w14:paraId="6DB01F53" w14:textId="77777777" w:rsidR="004B4336" w:rsidRPr="00793F14" w:rsidRDefault="004B4336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sdt>
          <w:sdtPr>
            <w:rPr>
              <w:rFonts w:cs="Arial"/>
              <w:sz w:val="22"/>
              <w:szCs w:val="22"/>
            </w:rPr>
            <w:id w:val="-1062171667"/>
            <w:placeholder>
              <w:docPart w:val="25ABCB7A8B1A4D23A15C7FF7D4514C6F"/>
            </w:placeholder>
            <w:showingPlcHdr/>
            <w:dropDownList>
              <w:listItem w:value="Choose an item."/>
              <w:listItem w:displayText="Child" w:value="Child"/>
              <w:listItem w:displayText="Step Child" w:value="Step Child"/>
              <w:listItem w:displayText="Looked after child" w:value="Looked after child"/>
              <w:listItem w:displayText="Other" w:value="Other"/>
              <w:listItem w:displayText="Don't know" w:value="Don't know"/>
              <w:listItem w:displayText="None" w:value="None"/>
            </w:dropDownList>
          </w:sdtPr>
          <w:sdtEndPr/>
          <w:sdtContent>
            <w:tc>
              <w:tcPr>
                <w:tcW w:w="1604" w:type="dxa"/>
              </w:tcPr>
              <w:p w14:paraId="18AE9D2E" w14:textId="49614C1E" w:rsidR="004B4336" w:rsidRPr="00793F14" w:rsidRDefault="00E93ED7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1043411360"/>
            <w:placeholder>
              <w:docPart w:val="A191933BB3A54C3DAF0C36DB7B060561"/>
            </w:placeholder>
            <w:showingPlcHdr/>
            <w:dropDownList>
              <w:listItem w:value="Choose an item."/>
              <w:listItem w:displayText="Child" w:value="Child"/>
              <w:listItem w:displayText="Step Child" w:value="Step Child"/>
              <w:listItem w:displayText="Looked after child" w:value="Looked after child"/>
              <w:listItem w:displayText="Other" w:value="Other"/>
              <w:listItem w:displayText="Don't know" w:value="Don't know"/>
              <w:listItem w:displayText="None" w:value="None"/>
            </w:dropDownList>
          </w:sdtPr>
          <w:sdtEndPr/>
          <w:sdtContent>
            <w:tc>
              <w:tcPr>
                <w:tcW w:w="1604" w:type="dxa"/>
                <w:gridSpan w:val="2"/>
              </w:tcPr>
              <w:p w14:paraId="7DD0A215" w14:textId="566D2B54" w:rsidR="004B4336" w:rsidRPr="00793F14" w:rsidRDefault="00270746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  <w:sdt>
          <w:sdtPr>
            <w:rPr>
              <w:rFonts w:cs="Arial"/>
              <w:sz w:val="22"/>
              <w:szCs w:val="22"/>
            </w:rPr>
            <w:id w:val="-1432430240"/>
            <w:placeholder>
              <w:docPart w:val="4467E29F2DEB4975BDCD9D3E250DA60E"/>
            </w:placeholder>
            <w:showingPlcHdr/>
            <w:dropDownList>
              <w:listItem w:value="Choose an item."/>
              <w:listItem w:displayText="with the client" w:value="with the client"/>
              <w:listItem w:displayText="with the alleged perpetrator" w:value="with the alleged perpetrator"/>
              <w:listItem w:displayText="with other" w:value="with other"/>
            </w:dropDownList>
          </w:sdtPr>
          <w:sdtEndPr/>
          <w:sdtContent>
            <w:tc>
              <w:tcPr>
                <w:tcW w:w="1613" w:type="dxa"/>
                <w:gridSpan w:val="2"/>
              </w:tcPr>
              <w:p w14:paraId="47E6FE8F" w14:textId="148C0903" w:rsidR="004B4336" w:rsidRPr="00793F14" w:rsidRDefault="003E5C7F" w:rsidP="00E21C57">
                <w:pPr>
                  <w:spacing w:beforeLines="20" w:before="48" w:after="20"/>
                  <w:rPr>
                    <w:rFonts w:cs="Arial"/>
                    <w:sz w:val="22"/>
                    <w:szCs w:val="22"/>
                  </w:rPr>
                </w:pPr>
                <w:r w:rsidRPr="00793F14">
                  <w:rPr>
                    <w:rStyle w:val="PlaceholderText"/>
                    <w:rFonts w:cs="Arial"/>
                    <w:color w:val="auto"/>
                    <w:sz w:val="22"/>
                    <w:szCs w:val="22"/>
                  </w:rPr>
                  <w:t>Choose an item.</w:t>
                </w:r>
              </w:p>
            </w:tc>
          </w:sdtContent>
        </w:sdt>
      </w:tr>
      <w:sdt>
        <w:sdtPr>
          <w:rPr>
            <w:rFonts w:cs="Arial"/>
            <w:sz w:val="22"/>
            <w:szCs w:val="22"/>
          </w:rPr>
          <w:alias w:val="Repeating Row"/>
          <w:tag w:val="Repeating Row"/>
          <w:id w:val="719260984"/>
          <w:lock w:val="sdtLocked"/>
          <w15:repeatingSection/>
        </w:sdtPr>
        <w:sdtEndPr/>
        <w:sdtContent>
          <w:sdt>
            <w:sdtPr>
              <w:rPr>
                <w:rFonts w:cs="Arial"/>
                <w:sz w:val="22"/>
                <w:szCs w:val="22"/>
              </w:rPr>
              <w:id w:val="-954397688"/>
              <w:lock w:val="sdtLocked"/>
              <w:placeholder>
                <w:docPart w:val="DefaultPlaceholder_-1854013435"/>
              </w:placeholder>
              <w15:repeatingSectionItem/>
            </w:sdtPr>
            <w:sdtEndPr/>
            <w:sdtContent>
              <w:tr w:rsidR="004B4336" w:rsidRPr="004D63E8" w14:paraId="0BDACF11" w14:textId="77777777" w:rsidTr="002F18A2">
                <w:tc>
                  <w:tcPr>
                    <w:tcW w:w="1607" w:type="dxa"/>
                    <w:gridSpan w:val="2"/>
                    <w:tcBorders>
                      <w:bottom w:val="single" w:sz="4" w:space="0" w:color="auto"/>
                    </w:tcBorders>
                  </w:tcPr>
                  <w:p w14:paraId="0B5763B7" w14:textId="11203AF0" w:rsidR="004B4336" w:rsidRPr="00793F14" w:rsidRDefault="00DA79F6" w:rsidP="00E21C57">
                    <w:pPr>
                      <w:spacing w:beforeLines="20" w:before="48" w:after="20"/>
                      <w:rPr>
                        <w:rFonts w:cs="Arial"/>
                        <w:sz w:val="22"/>
                        <w:szCs w:val="22"/>
                      </w:rPr>
                    </w:pPr>
                    <w:sdt>
                      <w:sdtPr>
                        <w:rPr>
                          <w:rFonts w:cs="Arial"/>
                          <w:sz w:val="22"/>
                          <w:szCs w:val="22"/>
                        </w:rPr>
                        <w:id w:val="-45064312"/>
                        <w:placeholder>
                          <w:docPart w:val="EBF23CD035D74398BBB8CDEE022D8A93"/>
                        </w:placeholder>
                        <w:showingPlcHdr/>
                        <w:text/>
                      </w:sdtPr>
                      <w:sdtEndPr/>
                      <w:sdtContent>
                        <w:r w:rsidR="003219DC" w:rsidRPr="00793F14">
                          <w:rPr>
                            <w:rStyle w:val="PlaceholderText"/>
                            <w:rFonts w:eastAsiaTheme="minorHAnsi"/>
                            <w:sz w:val="22"/>
                            <w:szCs w:val="22"/>
                          </w:rPr>
                          <w:t>Click or tap here to enter text.</w:t>
                        </w:r>
                      </w:sdtContent>
                    </w:sdt>
                    <w:r w:rsidR="003219DC">
                      <w:rPr>
                        <w:rFonts w:cs="Arial"/>
                        <w:sz w:val="22"/>
                        <w:szCs w:val="22"/>
                      </w:rPr>
                      <w:t xml:space="preserve"> </w:t>
                    </w:r>
                  </w:p>
                </w:tc>
                <w:sdt>
                  <w:sdtPr>
                    <w:rPr>
                      <w:rFonts w:cs="Arial"/>
                      <w:sz w:val="22"/>
                      <w:szCs w:val="22"/>
                    </w:rPr>
                    <w:id w:val="1566372329"/>
                    <w:placeholder>
                      <w:docPart w:val="6E49EBCDF06E4CDC9E41EE848E90EA0A"/>
                    </w:placeholder>
                    <w:showingPlcHdr/>
                    <w:date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EndPr/>
                  <w:sdtContent>
                    <w:tc>
                      <w:tcPr>
                        <w:tcW w:w="1599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14:paraId="32992319" w14:textId="7611BFC9" w:rsidR="004B4336" w:rsidRPr="00793F14" w:rsidRDefault="00E941F9" w:rsidP="00E21C57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93F14">
                          <w:rPr>
                            <w:rStyle w:val="PlaceholderText"/>
                            <w:sz w:val="22"/>
                            <w:szCs w:val="22"/>
                          </w:rPr>
                          <w:t>Click or tap to enter a date.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b/>
                      <w:sz w:val="22"/>
                      <w:szCs w:val="22"/>
                    </w:rPr>
                    <w:id w:val="542098296"/>
                    <w:placeholder>
                      <w:docPart w:val="3EA3EFDA41084F7D8A5211361C51605E"/>
                    </w:placeholder>
                    <w:showingPlcHdr/>
                    <w:dropDownList>
                      <w:listItem w:value="Choose an item."/>
                      <w:listItem w:displayText="Male" w:value="Male"/>
                      <w:listItem w:displayText="Female" w:value="Female"/>
                      <w:listItem w:displayText="Non-binary" w:value="Non-binary"/>
                      <w:listItem w:displayText="Unknown" w:value="Unknown"/>
                    </w:dropDownList>
                  </w:sdtPr>
                  <w:sdtEndPr/>
                  <w:sdtContent>
                    <w:tc>
                      <w:tcPr>
                        <w:tcW w:w="1608" w:type="dxa"/>
                        <w:tcBorders>
                          <w:bottom w:val="single" w:sz="4" w:space="0" w:color="auto"/>
                        </w:tcBorders>
                      </w:tcPr>
                      <w:p w14:paraId="37E431BA" w14:textId="252A6937" w:rsidR="004B4336" w:rsidRPr="00793F14" w:rsidRDefault="002304A4" w:rsidP="00E21C57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93F14">
                          <w:rPr>
                            <w:rStyle w:val="PlaceholderText"/>
                            <w:rFonts w:cs="Arial"/>
                            <w:sz w:val="22"/>
                            <w:szCs w:val="22"/>
                          </w:rPr>
                          <w:t>Choose an item.</w:t>
                        </w:r>
                      </w:p>
                    </w:tc>
                  </w:sdtContent>
                </w:sdt>
                <w:tc>
                  <w:tcPr>
                    <w:tcW w:w="1604" w:type="dxa"/>
                    <w:gridSpan w:val="2"/>
                    <w:tcBorders>
                      <w:bottom w:val="single" w:sz="4" w:space="0" w:color="auto"/>
                    </w:tcBorders>
                  </w:tcPr>
                  <w:sdt>
                    <w:sdtPr>
                      <w:rPr>
                        <w:rFonts w:eastAsia="Calibri" w:cs="Arial"/>
                        <w:sz w:val="22"/>
                        <w:szCs w:val="22"/>
                      </w:rPr>
                      <w:id w:val="1835337131"/>
                      <w:placeholder>
                        <w:docPart w:val="EDC89ADE092641AF881C0B9D89EF3B53"/>
                      </w:placeholder>
                      <w:showingPlcHdr/>
                      <w:dropDownList>
                        <w:listItem w:value="Choose an item."/>
                        <w:listItem w:displayText="Yes" w:value="Yes"/>
                        <w:listItem w:displayText="No" w:value="No"/>
                        <w:listItem w:displayText="Don't know" w:value="Don't know"/>
                      </w:dropDownList>
                    </w:sdtPr>
                    <w:sdtEndPr/>
                    <w:sdtContent>
                      <w:p w14:paraId="64754C41" w14:textId="62DCCE8B" w:rsidR="007809D2" w:rsidRPr="00793F14" w:rsidRDefault="007809D2" w:rsidP="007809D2">
                        <w:pPr>
                          <w:spacing w:beforeLines="20" w:before="48" w:after="20"/>
                          <w:rPr>
                            <w:rFonts w:eastAsia="Calibri" w:cs="Arial"/>
                            <w:sz w:val="22"/>
                            <w:szCs w:val="22"/>
                          </w:rPr>
                        </w:pPr>
                        <w:r w:rsidRPr="00575D34">
                          <w:rPr>
                            <w:rFonts w:eastAsia="Calibri" w:cs="Arial"/>
                            <w:sz w:val="22"/>
                            <w:szCs w:val="22"/>
                          </w:rPr>
                          <w:t>Choose an item.</w:t>
                        </w:r>
                      </w:p>
                    </w:sdtContent>
                  </w:sdt>
                  <w:p w14:paraId="48547686" w14:textId="77777777" w:rsidR="004B4336" w:rsidRPr="00793F14" w:rsidRDefault="004B4336" w:rsidP="00E21C57">
                    <w:pPr>
                      <w:spacing w:beforeLines="20" w:before="48" w:after="20"/>
                      <w:rPr>
                        <w:rFonts w:cs="Arial"/>
                        <w:sz w:val="22"/>
                        <w:szCs w:val="22"/>
                      </w:rPr>
                    </w:pPr>
                  </w:p>
                </w:tc>
                <w:sdt>
                  <w:sdtPr>
                    <w:rPr>
                      <w:rFonts w:cs="Arial"/>
                      <w:sz w:val="22"/>
                      <w:szCs w:val="22"/>
                    </w:rPr>
                    <w:id w:val="-388800897"/>
                    <w:placeholder>
                      <w:docPart w:val="7D48009D544A4B2899EC12330615DB13"/>
                    </w:placeholder>
                    <w:showingPlcHdr/>
                    <w:dropDownList>
                      <w:listItem w:value="Choose an item."/>
                      <w:listItem w:displayText="Child" w:value="Child"/>
                      <w:listItem w:displayText="Step Child" w:value="Step Child"/>
                      <w:listItem w:displayText="Looked after child" w:value="Looked after child"/>
                      <w:listItem w:displayText="Other" w:value="Other"/>
                      <w:listItem w:displayText="Don't know" w:value="Don't know"/>
                      <w:listItem w:displayText="None" w:value="None"/>
                    </w:dropDownList>
                  </w:sdtPr>
                  <w:sdtEndPr/>
                  <w:sdtContent>
                    <w:tc>
                      <w:tcPr>
                        <w:tcW w:w="1604" w:type="dxa"/>
                        <w:tcBorders>
                          <w:bottom w:val="single" w:sz="4" w:space="0" w:color="auto"/>
                        </w:tcBorders>
                      </w:tcPr>
                      <w:p w14:paraId="6B53D73B" w14:textId="34110472" w:rsidR="004B4336" w:rsidRPr="00793F14" w:rsidRDefault="00E93ED7" w:rsidP="00E21C57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93F14">
                          <w:rPr>
                            <w:rStyle w:val="PlaceholderText"/>
                            <w:rFonts w:cs="Arial"/>
                            <w:color w:val="auto"/>
                            <w:sz w:val="22"/>
                            <w:szCs w:val="22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sz w:val="22"/>
                      <w:szCs w:val="22"/>
                    </w:rPr>
                    <w:id w:val="2079166616"/>
                    <w:placeholder>
                      <w:docPart w:val="236F2900361C48DB85298F800FC9B877"/>
                    </w:placeholder>
                    <w:showingPlcHdr/>
                    <w:dropDownList>
                      <w:listItem w:value="Choose an item."/>
                      <w:listItem w:displayText="Child" w:value="Child"/>
                      <w:listItem w:displayText="Step Child" w:value="Step Child"/>
                      <w:listItem w:displayText="Looked after child" w:value="Looked after child"/>
                      <w:listItem w:displayText="Other" w:value="Other"/>
                      <w:listItem w:displayText="Don't know" w:value="Don't know"/>
                      <w:listItem w:displayText="None" w:value="None"/>
                    </w:dropDownList>
                  </w:sdtPr>
                  <w:sdtEndPr/>
                  <w:sdtContent>
                    <w:tc>
                      <w:tcPr>
                        <w:tcW w:w="1604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14:paraId="0A74E980" w14:textId="0423F1BA" w:rsidR="004B4336" w:rsidRPr="00793F14" w:rsidRDefault="00270746" w:rsidP="00E21C57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93F14">
                          <w:rPr>
                            <w:rStyle w:val="PlaceholderText"/>
                            <w:rFonts w:cs="Arial"/>
                            <w:color w:val="auto"/>
                            <w:sz w:val="22"/>
                            <w:szCs w:val="22"/>
                          </w:rPr>
                          <w:t>Choose an item.</w:t>
                        </w:r>
                      </w:p>
                    </w:tc>
                  </w:sdtContent>
                </w:sdt>
                <w:sdt>
                  <w:sdtPr>
                    <w:rPr>
                      <w:rFonts w:cs="Arial"/>
                      <w:sz w:val="22"/>
                      <w:szCs w:val="22"/>
                    </w:rPr>
                    <w:id w:val="-1528089307"/>
                    <w:placeholder>
                      <w:docPart w:val="67101F3F10B24F8297092741D91D4E91"/>
                    </w:placeholder>
                    <w:showingPlcHdr/>
                    <w:dropDownList>
                      <w:listItem w:value="Choose an item."/>
                      <w:listItem w:displayText="with the client" w:value="with the client"/>
                      <w:listItem w:displayText="with the alleged perpetrator" w:value="with the alleged perpetrator"/>
                      <w:listItem w:displayText="with other" w:value="with other"/>
                    </w:dropDownList>
                  </w:sdtPr>
                  <w:sdtEndPr/>
                  <w:sdtContent>
                    <w:tc>
                      <w:tcPr>
                        <w:tcW w:w="1613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14:paraId="422E78BD" w14:textId="7B15DF30" w:rsidR="004B4336" w:rsidRPr="00793F14" w:rsidRDefault="003E5C7F" w:rsidP="00E21C57">
                        <w:pPr>
                          <w:spacing w:beforeLines="20" w:before="48" w:after="20"/>
                          <w:rPr>
                            <w:rFonts w:cs="Arial"/>
                            <w:sz w:val="22"/>
                            <w:szCs w:val="22"/>
                          </w:rPr>
                        </w:pPr>
                        <w:r w:rsidRPr="00793F14">
                          <w:rPr>
                            <w:rStyle w:val="PlaceholderText"/>
                            <w:rFonts w:cs="Arial"/>
                            <w:color w:val="auto"/>
                            <w:sz w:val="22"/>
                            <w:szCs w:val="22"/>
                          </w:rPr>
                          <w:t>Choose an item.</w:t>
                        </w:r>
                      </w:p>
                    </w:tc>
                  </w:sdtContent>
                </w:sdt>
              </w:tr>
            </w:sdtContent>
          </w:sdt>
        </w:sdtContent>
      </w:sdt>
      <w:tr w:rsidR="00EC658C" w:rsidRPr="004D63E8" w14:paraId="29B2D4AD" w14:textId="77777777" w:rsidTr="00FB68F0">
        <w:tc>
          <w:tcPr>
            <w:tcW w:w="11239" w:type="dxa"/>
            <w:gridSpan w:val="12"/>
            <w:tcBorders>
              <w:bottom w:val="single" w:sz="4" w:space="0" w:color="auto"/>
            </w:tcBorders>
          </w:tcPr>
          <w:p w14:paraId="1E29190D" w14:textId="5A8BA0C6" w:rsidR="00EC658C" w:rsidRPr="00955D25" w:rsidRDefault="00554EB3" w:rsidP="00E21C57">
            <w:pPr>
              <w:spacing w:beforeLines="20" w:before="48" w:after="20"/>
              <w:rPr>
                <w:rFonts w:cs="Arial"/>
                <w:b/>
                <w:bCs/>
                <w:color w:val="8C3F62"/>
                <w:sz w:val="22"/>
                <w:szCs w:val="22"/>
              </w:rPr>
            </w:pP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lastRenderedPageBreak/>
              <w:t xml:space="preserve">Has </w:t>
            </w:r>
            <w:r w:rsidR="0073148D"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your </w:t>
            </w: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>agency completed a referral to safeguard the children?</w:t>
            </w:r>
            <w:r w:rsidR="000D66C2"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 </w:t>
            </w: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 Yes </w:t>
            </w:r>
            <w:r w:rsidRPr="00104BFD">
              <w:rPr>
                <w:rFonts w:ascii="Segoe UI Symbol" w:hAnsi="Segoe UI Symbol" w:cs="Segoe UI Symbol"/>
                <w:b/>
                <w:bCs/>
                <w:color w:val="913F62"/>
                <w:sz w:val="22"/>
                <w:szCs w:val="22"/>
              </w:rPr>
              <w:t>☐</w:t>
            </w: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 No </w:t>
            </w:r>
            <w:r w:rsidRPr="00104BFD">
              <w:rPr>
                <w:rFonts w:ascii="Segoe UI Symbol" w:hAnsi="Segoe UI Symbol" w:cs="Segoe UI Symbol"/>
                <w:b/>
                <w:bCs/>
                <w:color w:val="913F62"/>
                <w:sz w:val="22"/>
                <w:szCs w:val="22"/>
              </w:rPr>
              <w:t>☐</w:t>
            </w: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 </w:t>
            </w:r>
            <w:r w:rsidR="00BE2855"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  </w:t>
            </w: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>PA</w:t>
            </w:r>
            <w:r w:rsidR="00602800"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>C</w:t>
            </w:r>
            <w:r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>:</w:t>
            </w:r>
            <w:r w:rsidR="00C92B5B" w:rsidRPr="00104BFD">
              <w:rPr>
                <w:rFonts w:cs="Arial"/>
                <w:b/>
                <w:bCs/>
                <w:color w:val="913F62"/>
                <w:sz w:val="22"/>
                <w:szCs w:val="22"/>
              </w:rPr>
              <w:t xml:space="preserve"> </w:t>
            </w:r>
            <w:sdt>
              <w:sdtPr>
                <w:rPr>
                  <w:rFonts w:cs="Arial"/>
                  <w:b/>
                  <w:bCs/>
                  <w:color w:val="913F62"/>
                  <w:sz w:val="22"/>
                  <w:szCs w:val="22"/>
                </w:rPr>
                <w:id w:val="227122824"/>
                <w:placeholder>
                  <w:docPart w:val="236A1737E66245FC96B1284918042280"/>
                </w:placeholder>
                <w:showingPlcHdr/>
                <w:text/>
              </w:sdtPr>
              <w:sdtEndPr/>
              <w:sdtContent>
                <w:r w:rsidR="00C92B5B" w:rsidRPr="008740CB">
                  <w:rPr>
                    <w:rStyle w:val="PlaceholderText"/>
                    <w:rFonts w:eastAsiaTheme="minorHAnsi"/>
                    <w:color w:val="808080" w:themeColor="background1" w:themeShade="80"/>
                  </w:rPr>
                  <w:t>Click to enter text.</w:t>
                </w:r>
              </w:sdtContent>
            </w:sdt>
          </w:p>
        </w:tc>
      </w:tr>
      <w:tr w:rsidR="00251BF9" w:rsidRPr="004D63E8" w14:paraId="3ABAA1A9" w14:textId="77777777" w:rsidTr="00FB68F0">
        <w:tc>
          <w:tcPr>
            <w:tcW w:w="11239" w:type="dxa"/>
            <w:gridSpan w:val="12"/>
            <w:tcBorders>
              <w:left w:val="nil"/>
              <w:right w:val="nil"/>
            </w:tcBorders>
          </w:tcPr>
          <w:p w14:paraId="70745A57" w14:textId="77777777" w:rsidR="00251BF9" w:rsidRPr="009F72D1" w:rsidRDefault="00251BF9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  <w:tr w:rsidR="0043784D" w:rsidRPr="004D63E8" w14:paraId="06C05B5B" w14:textId="77777777" w:rsidTr="00FB68F0">
        <w:tc>
          <w:tcPr>
            <w:tcW w:w="11239" w:type="dxa"/>
            <w:gridSpan w:val="12"/>
            <w:tcBorders>
              <w:left w:val="nil"/>
              <w:bottom w:val="single" w:sz="4" w:space="0" w:color="auto"/>
              <w:right w:val="nil"/>
            </w:tcBorders>
          </w:tcPr>
          <w:p w14:paraId="178C91C1" w14:textId="786AD615" w:rsidR="00565E9B" w:rsidRPr="009F72D1" w:rsidRDefault="00565E9B" w:rsidP="00E21C57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</w:tr>
      <w:tr w:rsidR="00FB68F0" w:rsidRPr="004D63E8" w14:paraId="2BE1F47D" w14:textId="77777777" w:rsidTr="002F18A2">
        <w:trPr>
          <w:gridAfter w:val="1"/>
          <w:wAfter w:w="46" w:type="dxa"/>
        </w:trPr>
        <w:tc>
          <w:tcPr>
            <w:tcW w:w="1128" w:type="dxa"/>
            <w:tcBorders>
              <w:left w:val="single" w:sz="4" w:space="0" w:color="auto"/>
              <w:right w:val="nil"/>
            </w:tcBorders>
            <w:shd w:val="clear" w:color="auto" w:fill="FFCC99"/>
          </w:tcPr>
          <w:p w14:paraId="5D277474" w14:textId="77777777" w:rsidR="00FB68F0" w:rsidRPr="004D63E8" w:rsidRDefault="00FB68F0" w:rsidP="00A62176">
            <w:pPr>
              <w:spacing w:beforeLines="20" w:before="48" w:after="20"/>
              <w:rPr>
                <w:rFonts w:cs="Arial"/>
                <w:sz w:val="22"/>
                <w:szCs w:val="22"/>
              </w:rPr>
            </w:pPr>
          </w:p>
        </w:tc>
        <w:tc>
          <w:tcPr>
            <w:tcW w:w="10065" w:type="dxa"/>
            <w:gridSpan w:val="10"/>
            <w:tcBorders>
              <w:left w:val="nil"/>
              <w:right w:val="single" w:sz="4" w:space="0" w:color="auto"/>
            </w:tcBorders>
            <w:shd w:val="clear" w:color="auto" w:fill="FFCC99"/>
          </w:tcPr>
          <w:p w14:paraId="1F697609" w14:textId="4FA1AB43" w:rsidR="00FB68F0" w:rsidRPr="008252A8" w:rsidRDefault="00B42E18" w:rsidP="00A62176">
            <w:pPr>
              <w:spacing w:beforeLines="20" w:before="48" w:after="2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Other agencies involved </w:t>
            </w:r>
          </w:p>
        </w:tc>
      </w:tr>
    </w:tbl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5666"/>
        <w:gridCol w:w="5094"/>
      </w:tblGrid>
      <w:tr w:rsidR="007F2214" w14:paraId="30639DB4" w14:textId="77777777" w:rsidTr="00FB462E">
        <w:tc>
          <w:tcPr>
            <w:tcW w:w="5666" w:type="dxa"/>
            <w:shd w:val="clear" w:color="auto" w:fill="FFFF99"/>
          </w:tcPr>
          <w:p w14:paraId="071C807A" w14:textId="50145565" w:rsidR="007F2214" w:rsidRPr="00FB462E" w:rsidRDefault="007F2214" w:rsidP="007F2214">
            <w:pPr>
              <w:rPr>
                <w:b/>
                <w:bCs/>
              </w:rPr>
            </w:pPr>
            <w:r w:rsidRPr="00FB462E">
              <w:rPr>
                <w:b/>
                <w:bCs/>
              </w:rPr>
              <w:t xml:space="preserve">Is the woman receiving support from other agencies? </w:t>
            </w:r>
          </w:p>
        </w:tc>
        <w:tc>
          <w:tcPr>
            <w:tcW w:w="5094" w:type="dxa"/>
          </w:tcPr>
          <w:p w14:paraId="6B798802" w14:textId="7D3F86C5" w:rsidR="007F2214" w:rsidRDefault="007F2214" w:rsidP="007F2214">
            <w:r>
              <w:t xml:space="preserve">Yes </w:t>
            </w:r>
            <w:sdt>
              <w:sdtPr>
                <w:id w:val="-10599409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No </w:t>
            </w:r>
            <w:sdt>
              <w:sdtPr>
                <w:id w:val="1289473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Unknown </w:t>
            </w:r>
            <w:sdt>
              <w:sdtPr>
                <w:id w:val="-173299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F2214" w14:paraId="6580FF48" w14:textId="77777777" w:rsidTr="007F2214">
        <w:trPr>
          <w:trHeight w:val="910"/>
        </w:trPr>
        <w:tc>
          <w:tcPr>
            <w:tcW w:w="5666" w:type="dxa"/>
            <w:shd w:val="clear" w:color="auto" w:fill="FFFF99"/>
          </w:tcPr>
          <w:p w14:paraId="78A5C84C" w14:textId="01D4F3B8" w:rsidR="007F2214" w:rsidRPr="00FB462E" w:rsidRDefault="007F2214" w:rsidP="007F2214">
            <w:pPr>
              <w:rPr>
                <w:i/>
                <w:iCs/>
              </w:rPr>
            </w:pPr>
            <w:r w:rsidRPr="00FB462E">
              <w:rPr>
                <w:i/>
                <w:iCs/>
              </w:rPr>
              <w:t xml:space="preserve">If yes, please provide details </w:t>
            </w:r>
          </w:p>
        </w:tc>
        <w:tc>
          <w:tcPr>
            <w:tcW w:w="5094" w:type="dxa"/>
          </w:tcPr>
          <w:p w14:paraId="0B01F782" w14:textId="77777777" w:rsidR="007F2214" w:rsidRDefault="007F2214" w:rsidP="007F2214"/>
        </w:tc>
      </w:tr>
      <w:tr w:rsidR="007F2214" w14:paraId="4D7CA683" w14:textId="77777777" w:rsidTr="00FB462E">
        <w:tc>
          <w:tcPr>
            <w:tcW w:w="5666" w:type="dxa"/>
            <w:shd w:val="clear" w:color="auto" w:fill="FFFF99"/>
          </w:tcPr>
          <w:p w14:paraId="20CE4AD2" w14:textId="180AD1D9" w:rsidR="007F2214" w:rsidRPr="00FB462E" w:rsidRDefault="007F2214" w:rsidP="007F2214">
            <w:pPr>
              <w:rPr>
                <w:b/>
                <w:bCs/>
              </w:rPr>
            </w:pPr>
            <w:r w:rsidRPr="00FB462E">
              <w:rPr>
                <w:b/>
                <w:bCs/>
              </w:rPr>
              <w:t xml:space="preserve">Has the woman received support from other agencies in the past? </w:t>
            </w:r>
          </w:p>
        </w:tc>
        <w:tc>
          <w:tcPr>
            <w:tcW w:w="5094" w:type="dxa"/>
          </w:tcPr>
          <w:p w14:paraId="25190FB7" w14:textId="2DD65C8F" w:rsidR="007F2214" w:rsidRDefault="007F2214" w:rsidP="007F2214">
            <w:r>
              <w:t xml:space="preserve">Yes </w:t>
            </w:r>
            <w:sdt>
              <w:sdtPr>
                <w:id w:val="350534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No </w:t>
            </w:r>
            <w:sdt>
              <w:sdtPr>
                <w:id w:val="-4312005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Unknown </w:t>
            </w:r>
            <w:sdt>
              <w:sdtPr>
                <w:id w:val="11958896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F2214" w14:paraId="2528474F" w14:textId="77777777" w:rsidTr="007F2214">
        <w:trPr>
          <w:trHeight w:val="832"/>
        </w:trPr>
        <w:tc>
          <w:tcPr>
            <w:tcW w:w="5666" w:type="dxa"/>
            <w:shd w:val="clear" w:color="auto" w:fill="FFFF99"/>
          </w:tcPr>
          <w:p w14:paraId="420CD0EC" w14:textId="219E074F" w:rsidR="007F2214" w:rsidRPr="00FB462E" w:rsidRDefault="007F2214" w:rsidP="007F2214">
            <w:pPr>
              <w:rPr>
                <w:i/>
                <w:iCs/>
              </w:rPr>
            </w:pPr>
            <w:r w:rsidRPr="00FB462E">
              <w:rPr>
                <w:i/>
                <w:iCs/>
              </w:rPr>
              <w:t xml:space="preserve">If yes, please provide details </w:t>
            </w:r>
          </w:p>
        </w:tc>
        <w:tc>
          <w:tcPr>
            <w:tcW w:w="5094" w:type="dxa"/>
          </w:tcPr>
          <w:p w14:paraId="00B7C5B4" w14:textId="77777777" w:rsidR="007F2214" w:rsidRDefault="007F2214" w:rsidP="007F2214"/>
        </w:tc>
      </w:tr>
      <w:tr w:rsidR="007F2214" w14:paraId="078E96A3" w14:textId="77777777" w:rsidTr="00FB462E">
        <w:tc>
          <w:tcPr>
            <w:tcW w:w="5666" w:type="dxa"/>
            <w:shd w:val="clear" w:color="auto" w:fill="FFFF99"/>
          </w:tcPr>
          <w:p w14:paraId="15446F08" w14:textId="42E9FF70" w:rsidR="007F2214" w:rsidRPr="00FB462E" w:rsidRDefault="007F2214" w:rsidP="007F2214">
            <w:pPr>
              <w:rPr>
                <w:b/>
                <w:bCs/>
              </w:rPr>
            </w:pPr>
            <w:r w:rsidRPr="00FB462E">
              <w:rPr>
                <w:b/>
                <w:bCs/>
              </w:rPr>
              <w:t>Has there been police involvement with the case?</w:t>
            </w:r>
          </w:p>
        </w:tc>
        <w:tc>
          <w:tcPr>
            <w:tcW w:w="5094" w:type="dxa"/>
          </w:tcPr>
          <w:p w14:paraId="7D642FE6" w14:textId="5058BF11" w:rsidR="007F2214" w:rsidRDefault="007F2214" w:rsidP="007F2214">
            <w:r>
              <w:t xml:space="preserve">Yes </w:t>
            </w:r>
            <w:sdt>
              <w:sdtPr>
                <w:id w:val="-17161867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No </w:t>
            </w:r>
            <w:sdt>
              <w:sdtPr>
                <w:id w:val="-1750722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Unknown </w:t>
            </w:r>
            <w:sdt>
              <w:sdtPr>
                <w:id w:val="165164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7F2214" w14:paraId="50265E79" w14:textId="77777777" w:rsidTr="007F2214">
        <w:trPr>
          <w:trHeight w:val="865"/>
        </w:trPr>
        <w:tc>
          <w:tcPr>
            <w:tcW w:w="5666" w:type="dxa"/>
            <w:shd w:val="clear" w:color="auto" w:fill="FFFF99"/>
          </w:tcPr>
          <w:p w14:paraId="0435A1B1" w14:textId="5558CF13" w:rsidR="007F2214" w:rsidRPr="00FB462E" w:rsidRDefault="007F2214" w:rsidP="007F2214">
            <w:pPr>
              <w:rPr>
                <w:i/>
                <w:iCs/>
              </w:rPr>
            </w:pPr>
            <w:r w:rsidRPr="00FB462E">
              <w:rPr>
                <w:i/>
                <w:iCs/>
              </w:rPr>
              <w:t xml:space="preserve">If yes, please provide details </w:t>
            </w:r>
          </w:p>
        </w:tc>
        <w:tc>
          <w:tcPr>
            <w:tcW w:w="5094" w:type="dxa"/>
          </w:tcPr>
          <w:p w14:paraId="1888B8CD" w14:textId="77777777" w:rsidR="007F2214" w:rsidRDefault="007F2214" w:rsidP="007F2214"/>
        </w:tc>
      </w:tr>
      <w:tr w:rsidR="007F2214" w14:paraId="40D24F33" w14:textId="77777777" w:rsidTr="00FB462E">
        <w:tc>
          <w:tcPr>
            <w:tcW w:w="5666" w:type="dxa"/>
            <w:shd w:val="clear" w:color="auto" w:fill="FFFF99"/>
          </w:tcPr>
          <w:p w14:paraId="6B03252A" w14:textId="1313A9DD" w:rsidR="007F2214" w:rsidRPr="00FB462E" w:rsidRDefault="007F2214" w:rsidP="007F2214">
            <w:pPr>
              <w:rPr>
                <w:b/>
                <w:bCs/>
              </w:rPr>
            </w:pPr>
            <w:r w:rsidRPr="00FB462E">
              <w:rPr>
                <w:b/>
                <w:bCs/>
              </w:rPr>
              <w:t xml:space="preserve">Has this </w:t>
            </w:r>
            <w:proofErr w:type="gramStart"/>
            <w:r w:rsidRPr="00FB462E">
              <w:rPr>
                <w:b/>
                <w:bCs/>
              </w:rPr>
              <w:t>persons</w:t>
            </w:r>
            <w:proofErr w:type="gramEnd"/>
            <w:r w:rsidRPr="00FB462E">
              <w:rPr>
                <w:b/>
                <w:bCs/>
              </w:rPr>
              <w:t xml:space="preserve"> case been heard at the MARAC, or has it been referred to the MARAC? </w:t>
            </w:r>
          </w:p>
        </w:tc>
        <w:tc>
          <w:tcPr>
            <w:tcW w:w="5094" w:type="dxa"/>
          </w:tcPr>
          <w:p w14:paraId="72B5BAF5" w14:textId="675B7E58" w:rsidR="007F2214" w:rsidRDefault="007F2214" w:rsidP="007F2214">
            <w:r>
              <w:t xml:space="preserve">Yes </w:t>
            </w:r>
            <w:sdt>
              <w:sdtPr>
                <w:id w:val="-893660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No </w:t>
            </w:r>
            <w:sdt>
              <w:sdtPr>
                <w:id w:val="1589812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Unknown </w:t>
            </w:r>
            <w:sdt>
              <w:sdtPr>
                <w:id w:val="1271741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37AFBB1" w14:textId="77777777" w:rsidR="008E5DB3" w:rsidRDefault="008E5DB3" w:rsidP="00D1567E"/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037"/>
        <w:gridCol w:w="2037"/>
        <w:gridCol w:w="2038"/>
        <w:gridCol w:w="2038"/>
        <w:gridCol w:w="2610"/>
      </w:tblGrid>
      <w:tr w:rsidR="006E73DC" w14:paraId="21CBC47B" w14:textId="77777777" w:rsidTr="00C96C28">
        <w:tc>
          <w:tcPr>
            <w:tcW w:w="10760" w:type="dxa"/>
            <w:gridSpan w:val="5"/>
            <w:shd w:val="clear" w:color="auto" w:fill="FFCC99"/>
          </w:tcPr>
          <w:p w14:paraId="7A6C24C6" w14:textId="78CC400C" w:rsidR="006E73DC" w:rsidRDefault="006E73DC" w:rsidP="00D1567E">
            <w:bookmarkStart w:id="0" w:name="_Hlk133937831"/>
            <w:r>
              <w:t>Referral outcome (</w:t>
            </w:r>
            <w:r w:rsidR="00882AFA">
              <w:t xml:space="preserve">to be used by </w:t>
            </w:r>
            <w:r w:rsidR="00C96C28">
              <w:t>DVA Navigator project lead only)</w:t>
            </w:r>
          </w:p>
        </w:tc>
      </w:tr>
      <w:bookmarkEnd w:id="0"/>
      <w:tr w:rsidR="00C96C28" w14:paraId="3B6024F9" w14:textId="77777777" w:rsidTr="00C96C28">
        <w:tc>
          <w:tcPr>
            <w:tcW w:w="10760" w:type="dxa"/>
            <w:gridSpan w:val="5"/>
            <w:shd w:val="clear" w:color="auto" w:fill="auto"/>
          </w:tcPr>
          <w:p w14:paraId="12A2D52C" w14:textId="77777777" w:rsidR="00C96C28" w:rsidRDefault="00C96C28" w:rsidP="00D1567E">
            <w:r>
              <w:t xml:space="preserve">Referral accepted? If </w:t>
            </w:r>
            <w:proofErr w:type="gramStart"/>
            <w:r>
              <w:t>not</w:t>
            </w:r>
            <w:proofErr w:type="gramEnd"/>
            <w:r>
              <w:t xml:space="preserve"> please specify reason</w:t>
            </w:r>
          </w:p>
          <w:p w14:paraId="73BE89DC" w14:textId="77777777" w:rsidR="00C96C28" w:rsidRDefault="00C96C28" w:rsidP="00C96C28">
            <w:r>
              <w:t xml:space="preserve">Yes </w:t>
            </w:r>
            <w:sdt>
              <w:sdtPr>
                <w:id w:val="919134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  No </w:t>
            </w:r>
            <w:sdt>
              <w:sdtPr>
                <w:id w:val="197988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   </w:t>
            </w:r>
          </w:p>
          <w:p w14:paraId="103687AB" w14:textId="77777777" w:rsidR="00C96C28" w:rsidRDefault="00C96C28" w:rsidP="00D1567E"/>
          <w:p w14:paraId="788903B5" w14:textId="6FBBBC5F" w:rsidR="00C96C28" w:rsidRDefault="00C96C28" w:rsidP="00D1567E"/>
        </w:tc>
      </w:tr>
      <w:tr w:rsidR="00316276" w14:paraId="66E0B170" w14:textId="77777777" w:rsidTr="00D97156">
        <w:tc>
          <w:tcPr>
            <w:tcW w:w="10760" w:type="dxa"/>
            <w:gridSpan w:val="5"/>
            <w:shd w:val="clear" w:color="auto" w:fill="FFCC99"/>
          </w:tcPr>
          <w:p w14:paraId="7B9A3B45" w14:textId="206B75B1" w:rsidR="00316276" w:rsidRDefault="00316276" w:rsidP="00D97156">
            <w:r>
              <w:t xml:space="preserve">Additional information (to be used by DVA Navigator) </w:t>
            </w:r>
          </w:p>
        </w:tc>
      </w:tr>
      <w:tr w:rsidR="00316276" w14:paraId="3636D754" w14:textId="77777777" w:rsidTr="00083DCA">
        <w:tc>
          <w:tcPr>
            <w:tcW w:w="2037" w:type="dxa"/>
            <w:shd w:val="clear" w:color="auto" w:fill="FFFF99"/>
          </w:tcPr>
          <w:p w14:paraId="7E20E138" w14:textId="40DCD9B5" w:rsidR="00316276" w:rsidRDefault="00316276" w:rsidP="00D1567E">
            <w:r>
              <w:t xml:space="preserve">Sleep sight </w:t>
            </w:r>
          </w:p>
        </w:tc>
        <w:tc>
          <w:tcPr>
            <w:tcW w:w="2037" w:type="dxa"/>
          </w:tcPr>
          <w:p w14:paraId="4E6D1050" w14:textId="77777777" w:rsidR="00316276" w:rsidRDefault="00316276" w:rsidP="00D1567E"/>
        </w:tc>
        <w:tc>
          <w:tcPr>
            <w:tcW w:w="2038" w:type="dxa"/>
            <w:shd w:val="clear" w:color="auto" w:fill="FFFF99"/>
          </w:tcPr>
          <w:p w14:paraId="4917A75A" w14:textId="2870EC22" w:rsidR="00316276" w:rsidRDefault="00316276" w:rsidP="00D1567E">
            <w:r>
              <w:t xml:space="preserve">Unsafe areas </w:t>
            </w:r>
          </w:p>
        </w:tc>
        <w:tc>
          <w:tcPr>
            <w:tcW w:w="2038" w:type="dxa"/>
          </w:tcPr>
          <w:p w14:paraId="2B7BFCD1" w14:textId="77777777" w:rsidR="00316276" w:rsidRDefault="00316276" w:rsidP="00D1567E"/>
        </w:tc>
        <w:tc>
          <w:tcPr>
            <w:tcW w:w="2610" w:type="dxa"/>
          </w:tcPr>
          <w:p w14:paraId="4E9E9E97" w14:textId="77777777" w:rsidR="00316276" w:rsidRDefault="00316276" w:rsidP="00D1567E"/>
        </w:tc>
      </w:tr>
      <w:tr w:rsidR="00316276" w14:paraId="0917C653" w14:textId="77777777" w:rsidTr="00083DCA">
        <w:tc>
          <w:tcPr>
            <w:tcW w:w="2037" w:type="dxa"/>
            <w:shd w:val="clear" w:color="auto" w:fill="FFFF99"/>
          </w:tcPr>
          <w:p w14:paraId="70EF8E80" w14:textId="47FAE3A8" w:rsidR="00316276" w:rsidRDefault="00316276" w:rsidP="00D1567E">
            <w:r>
              <w:t xml:space="preserve">Begging spot </w:t>
            </w:r>
          </w:p>
        </w:tc>
        <w:tc>
          <w:tcPr>
            <w:tcW w:w="2037" w:type="dxa"/>
          </w:tcPr>
          <w:p w14:paraId="313AAE4D" w14:textId="77777777" w:rsidR="00316276" w:rsidRDefault="00316276" w:rsidP="00D1567E"/>
        </w:tc>
        <w:tc>
          <w:tcPr>
            <w:tcW w:w="2038" w:type="dxa"/>
            <w:shd w:val="clear" w:color="auto" w:fill="FFFF99"/>
          </w:tcPr>
          <w:p w14:paraId="333D85BB" w14:textId="624211E6" w:rsidR="00316276" w:rsidRDefault="00316276" w:rsidP="00D1567E">
            <w:r>
              <w:t>Known associates (initials only)</w:t>
            </w:r>
          </w:p>
        </w:tc>
        <w:tc>
          <w:tcPr>
            <w:tcW w:w="2038" w:type="dxa"/>
          </w:tcPr>
          <w:p w14:paraId="5A4034E4" w14:textId="77777777" w:rsidR="00316276" w:rsidRDefault="00316276" w:rsidP="00D1567E"/>
        </w:tc>
        <w:tc>
          <w:tcPr>
            <w:tcW w:w="2610" w:type="dxa"/>
          </w:tcPr>
          <w:p w14:paraId="6C3A067C" w14:textId="77777777" w:rsidR="00316276" w:rsidRDefault="00316276" w:rsidP="00D1567E"/>
        </w:tc>
      </w:tr>
      <w:tr w:rsidR="00316276" w14:paraId="0AF4803D" w14:textId="77777777" w:rsidTr="00083DCA">
        <w:tc>
          <w:tcPr>
            <w:tcW w:w="2037" w:type="dxa"/>
            <w:shd w:val="clear" w:color="auto" w:fill="FFFF99"/>
          </w:tcPr>
          <w:p w14:paraId="70201A9E" w14:textId="5C7FDB57" w:rsidR="00316276" w:rsidRDefault="00316276" w:rsidP="00D1567E">
            <w:r>
              <w:t xml:space="preserve">Description of appearance </w:t>
            </w:r>
          </w:p>
        </w:tc>
        <w:tc>
          <w:tcPr>
            <w:tcW w:w="2037" w:type="dxa"/>
          </w:tcPr>
          <w:p w14:paraId="1AAA0FA5" w14:textId="77777777" w:rsidR="00316276" w:rsidRDefault="00316276" w:rsidP="00D1567E"/>
        </w:tc>
        <w:tc>
          <w:tcPr>
            <w:tcW w:w="2038" w:type="dxa"/>
            <w:shd w:val="clear" w:color="auto" w:fill="FFFF99"/>
          </w:tcPr>
          <w:p w14:paraId="0926E451" w14:textId="1F654F0F" w:rsidR="00316276" w:rsidRDefault="00083DCA" w:rsidP="00D1567E">
            <w:r>
              <w:t xml:space="preserve">Best way to engage SU </w:t>
            </w:r>
          </w:p>
        </w:tc>
        <w:tc>
          <w:tcPr>
            <w:tcW w:w="2038" w:type="dxa"/>
          </w:tcPr>
          <w:p w14:paraId="3411B3D2" w14:textId="77777777" w:rsidR="00316276" w:rsidRDefault="00316276" w:rsidP="00D1567E"/>
        </w:tc>
        <w:tc>
          <w:tcPr>
            <w:tcW w:w="2610" w:type="dxa"/>
          </w:tcPr>
          <w:p w14:paraId="262C4234" w14:textId="77777777" w:rsidR="00316276" w:rsidRDefault="00316276" w:rsidP="00D1567E"/>
        </w:tc>
      </w:tr>
    </w:tbl>
    <w:p w14:paraId="38C4B22D" w14:textId="77777777" w:rsidR="00680FA7" w:rsidRPr="004D63E8" w:rsidRDefault="00680FA7" w:rsidP="00D1567E"/>
    <w:sectPr w:rsidR="00680FA7" w:rsidRPr="004D63E8" w:rsidSect="007E6EF0">
      <w:footerReference w:type="default" r:id="rId11"/>
      <w:headerReference w:type="first" r:id="rId12"/>
      <w:footerReference w:type="first" r:id="rId13"/>
      <w:pgSz w:w="12240" w:h="15840"/>
      <w:pgMar w:top="1077" w:right="1021" w:bottom="1077" w:left="1021" w:header="720" w:footer="43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188B2" w14:textId="77777777" w:rsidR="00EE13AC" w:rsidRDefault="00EE13AC" w:rsidP="00650259">
      <w:r>
        <w:separator/>
      </w:r>
    </w:p>
  </w:endnote>
  <w:endnote w:type="continuationSeparator" w:id="0">
    <w:p w14:paraId="07B0426A" w14:textId="77777777" w:rsidR="00EE13AC" w:rsidRDefault="00EE13AC" w:rsidP="00650259">
      <w:r>
        <w:continuationSeparator/>
      </w:r>
    </w:p>
  </w:endnote>
  <w:endnote w:type="continuationNotice" w:id="1">
    <w:p w14:paraId="1C79F515" w14:textId="77777777" w:rsidR="00EE13AC" w:rsidRDefault="00EE13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E525CB-261F-4492-9BB1-F32CBB122184}"/>
    <w:embedBold r:id="rId2" w:fontKey="{7B7A42DE-2EF4-49D9-A304-005D3D6CF568}"/>
    <w:embedItalic r:id="rId3" w:fontKey="{D4DC469C-9FB2-4BD4-9557-C71A1F2794D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503BD01-19DD-4E02-B5FC-50859C27CD61}"/>
    <w:embedBold r:id="rId5" w:fontKey="{4833EB6B-4BD7-4EA8-88A5-7E5BAAA24710}"/>
    <w:embedItalic r:id="rId6" w:fontKey="{25872867-583A-4BEE-B6AB-4EF29F69E6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D6EF5E4-33D5-4011-B35D-EB8C882FB79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4F3782B0-BDC7-4D4F-992C-31C21D9981E8}"/>
    <w:embedBold r:id="rId9" w:fontKey="{10AB7868-E569-479E-95AD-76FB8A7BFEB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CEBB1497-09BE-4868-B83E-88ACD422B43B}"/>
    <w:embedBold r:id="rId11" w:subsetted="1" w:fontKey="{9A9A800A-5B9F-4826-BA06-DDBBA12795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934E3" w14:textId="508989B5" w:rsidR="0090596C" w:rsidRDefault="00CA1016" w:rsidP="00C85CF6">
    <w:pPr>
      <w:pStyle w:val="Footer"/>
      <w:tabs>
        <w:tab w:val="clear" w:pos="4680"/>
        <w:tab w:val="clear" w:pos="9810"/>
        <w:tab w:val="left" w:pos="2171"/>
      </w:tabs>
      <w:ind w:left="-709" w:right="-575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2" behindDoc="1" locked="0" layoutInCell="1" allowOverlap="1" wp14:anchorId="4774D645" wp14:editId="4129D6B6">
              <wp:simplePos x="0" y="0"/>
              <wp:positionH relativeFrom="rightMargin">
                <wp:posOffset>-5581015</wp:posOffset>
              </wp:positionH>
              <wp:positionV relativeFrom="bottomMargin">
                <wp:posOffset>50165</wp:posOffset>
              </wp:positionV>
              <wp:extent cx="4150800" cy="374400"/>
              <wp:effectExtent l="0" t="0" r="2540" b="6985"/>
              <wp:wrapTight wrapText="bothSides">
                <wp:wrapPolygon edited="0">
                  <wp:start x="0" y="0"/>
                  <wp:lineTo x="0" y="20903"/>
                  <wp:lineTo x="21514" y="20903"/>
                  <wp:lineTo x="21514" y="0"/>
                  <wp:lineTo x="0" y="0"/>
                </wp:wrapPolygon>
              </wp:wrapTight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50800" cy="37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4064A" w14:textId="6E652D0B" w:rsidR="00CA1016" w:rsidRPr="00535353" w:rsidRDefault="002A3E3E" w:rsidP="001D1654">
                          <w:pPr>
                            <w:jc w:val="center"/>
                            <w:rPr>
                              <w:i/>
                              <w:iCs/>
                              <w:sz w:val="16"/>
                              <w:szCs w:val="16"/>
                            </w:rPr>
                          </w:pPr>
                          <w:r w:rsidRPr="00535353">
                            <w:rPr>
                              <w:rFonts w:eastAsiaTheme="minorHAnsi" w:cs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>For information about how we process and store personal data, please see the Camden</w:t>
                          </w:r>
                          <w:r w:rsidR="007F6E68">
                            <w:rPr>
                              <w:rFonts w:eastAsiaTheme="minorHAnsi" w:cs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  <w:r w:rsidRPr="00535353">
                            <w:rPr>
                              <w:rFonts w:eastAsiaTheme="minorHAnsi" w:cs="Arial"/>
                              <w:i/>
                              <w:iCs/>
                              <w:color w:val="000000"/>
                              <w:sz w:val="16"/>
                              <w:szCs w:val="16"/>
                            </w:rPr>
                            <w:t xml:space="preserve">Council's policies on Safeguarding and Data Protection: </w:t>
                          </w:r>
                          <w:hyperlink r:id="rId1" w:history="1">
                            <w:r w:rsidR="00726843" w:rsidRPr="0043164B">
                              <w:rPr>
                                <w:rStyle w:val="Hyperlink"/>
                                <w:rFonts w:eastAsiaTheme="minorHAnsi" w:cs="Arial"/>
                                <w:i/>
                                <w:iCs/>
                                <w:color w:val="1D1DFF"/>
                                <w:sz w:val="16"/>
                                <w:szCs w:val="16"/>
                              </w:rPr>
                              <w:t>https://www.camden.gov.uk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74D64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439.45pt;margin-top:3.95pt;width:326.85pt;height:29.5pt;z-index:-25165823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bottom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" stroked="f">
              <v:textbox>
                <w:txbxContent>
                  <w:p w14:paraId="47A4064A" w14:textId="6E652D0B" w:rsidR="00CA1016" w:rsidRPr="00535353" w:rsidRDefault="002A3E3E" w:rsidP="001D1654">
                    <w:pPr>
                      <w:jc w:val="center"/>
                      <w:rPr>
                        <w:i/>
                        <w:iCs/>
                        <w:sz w:val="16"/>
                        <w:szCs w:val="16"/>
                      </w:rPr>
                    </w:pPr>
                    <w:r w:rsidRPr="00535353">
                      <w:rPr>
                        <w:rFonts w:eastAsiaTheme="minorHAnsi" w:cs="Arial"/>
                        <w:i/>
                        <w:iCs/>
                        <w:color w:val="000000"/>
                        <w:sz w:val="16"/>
                        <w:szCs w:val="16"/>
                      </w:rPr>
                      <w:t>For information about how we process and store personal data, please see the Camden</w:t>
                    </w:r>
                    <w:r w:rsidR="007F6E68">
                      <w:rPr>
                        <w:rFonts w:eastAsiaTheme="minorHAnsi" w:cs="Arial"/>
                        <w:i/>
                        <w:iCs/>
                        <w:color w:val="000000"/>
                        <w:sz w:val="16"/>
                        <w:szCs w:val="16"/>
                      </w:rPr>
                      <w:br/>
                    </w:r>
                    <w:r w:rsidRPr="00535353">
                      <w:rPr>
                        <w:rFonts w:eastAsiaTheme="minorHAnsi" w:cs="Arial"/>
                        <w:i/>
                        <w:iCs/>
                        <w:color w:val="000000"/>
                        <w:sz w:val="16"/>
                        <w:szCs w:val="16"/>
                      </w:rPr>
                      <w:t xml:space="preserve">Council's policies on Safeguarding and Data Protection: </w:t>
                    </w:r>
                    <w:hyperlink r:id="rId2" w:history="1">
                      <w:r w:rsidR="00726843" w:rsidRPr="0043164B">
                        <w:rPr>
                          <w:rStyle w:val="Hyperlink"/>
                          <w:rFonts w:eastAsiaTheme="minorHAnsi" w:cs="Arial"/>
                          <w:i/>
                          <w:iCs/>
                          <w:color w:val="1D1DFF"/>
                          <w:sz w:val="16"/>
                          <w:szCs w:val="16"/>
                        </w:rPr>
                        <w:t>https://www.camden.gov.uk</w:t>
                      </w:r>
                    </w:hyperlink>
                  </w:p>
                </w:txbxContent>
              </v:textbox>
              <w10:wrap type="tight" anchorx="margin" anchory="margin"/>
            </v:shape>
          </w:pict>
        </mc:Fallback>
      </mc:AlternateContent>
    </w:r>
    <w:r w:rsidR="00C85CF6">
      <w:rPr>
        <w:noProof/>
      </w:rPr>
      <w:drawing>
        <wp:anchor distT="0" distB="0" distL="114300" distR="114300" simplePos="0" relativeHeight="251658241" behindDoc="0" locked="0" layoutInCell="1" allowOverlap="1" wp14:anchorId="2C3F2CF6" wp14:editId="44E27D8F">
          <wp:simplePos x="0" y="0"/>
          <wp:positionH relativeFrom="margin">
            <wp:posOffset>5652770</wp:posOffset>
          </wp:positionH>
          <wp:positionV relativeFrom="bottomMargin">
            <wp:posOffset>122555</wp:posOffset>
          </wp:positionV>
          <wp:extent cx="1105200" cy="284400"/>
          <wp:effectExtent l="0" t="0" r="0" b="190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2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5D4C">
      <w:rPr>
        <w:noProof/>
      </w:rPr>
      <mc:AlternateContent>
        <mc:Choice Requires="wps">
          <w:drawing>
            <wp:inline distT="0" distB="0" distL="0" distR="0" wp14:anchorId="10E19CD0" wp14:editId="517C0A01">
              <wp:extent cx="907200" cy="324000"/>
              <wp:effectExtent l="0" t="0" r="7620" b="0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7200" cy="32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8"/>
                            </w:rPr>
                            <w:id w:val="-1705238520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724CF353" w14:textId="541F0205" w:rsidR="00115D4C" w:rsidRPr="00115D4C" w:rsidRDefault="00B203AC" w:rsidP="00B203AC">
                              <w:pPr>
                                <w:tabs>
                                  <w:tab w:val="center" w:pos="4680"/>
                                  <w:tab w:val="right" w:pos="9810"/>
                                </w:tabs>
                                <w:spacing w:before="80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</w:t>
                              </w:r>
                              <w:r w:rsidR="00115D4C" w:rsidRPr="009D6009">
                                <w:rPr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="00115D4C" w:rsidRPr="009D6009">
                                <w:rPr>
                                  <w:sz w:val="20"/>
                                  <w:szCs w:val="20"/>
                                </w:rPr>
                                <w:t xml:space="preserve"> of </w:t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NUMPAGES  </w:instrText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="00115D4C"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0E19CD0" id="Text Box 217" o:spid="_x0000_s1027" type="#_x0000_t202" style="width:71.4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" stroked="f">
              <v:textbox>
                <w:txbxContent>
                  <w:sdt>
                    <w:sdtPr>
                      <w:rPr>
                        <w:sz w:val="18"/>
                      </w:rPr>
                      <w:id w:val="-1705238520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724CF353" w14:textId="541F0205" w:rsidR="00115D4C" w:rsidRPr="00115D4C" w:rsidRDefault="00B203AC" w:rsidP="00B203AC">
                        <w:pPr>
                          <w:tabs>
                            <w:tab w:val="center" w:pos="4680"/>
                            <w:tab w:val="right" w:pos="9810"/>
                          </w:tabs>
                          <w:spacing w:before="80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18"/>
                          </w:rPr>
                          <w:t xml:space="preserve"> </w:t>
                        </w:r>
                        <w:r w:rsidR="00115D4C" w:rsidRPr="009D6009">
                          <w:rPr>
                            <w:sz w:val="20"/>
                            <w:szCs w:val="20"/>
                          </w:rPr>
                          <w:t xml:space="preserve">Page </w:t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="00115D4C" w:rsidRPr="009D6009">
                          <w:rPr>
                            <w:sz w:val="20"/>
                            <w:szCs w:val="20"/>
                          </w:rPr>
                          <w:t xml:space="preserve"> of </w:t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instrText xml:space="preserve"> NUMPAGES  </w:instrText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="00115D4C"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anchorlock/>
            </v:shape>
          </w:pict>
        </mc:Fallback>
      </mc:AlternateContent>
    </w:r>
    <w:r w:rsidR="00115D4C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C289B" w14:textId="0BEFEA8F" w:rsidR="00F65126" w:rsidRDefault="005C0C4E" w:rsidP="00AD597F">
    <w:pPr>
      <w:pStyle w:val="Footer"/>
      <w:tabs>
        <w:tab w:val="clear" w:pos="9810"/>
        <w:tab w:val="right" w:pos="9781"/>
      </w:tabs>
      <w:ind w:left="-567" w:right="-575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FCF4EE" wp14:editId="0EC281B3">
          <wp:simplePos x="0" y="0"/>
          <wp:positionH relativeFrom="margin">
            <wp:posOffset>5652770</wp:posOffset>
          </wp:positionH>
          <wp:positionV relativeFrom="bottomMargin">
            <wp:posOffset>122555</wp:posOffset>
          </wp:positionV>
          <wp:extent cx="1101600" cy="284400"/>
          <wp:effectExtent l="0" t="0" r="3810" b="190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600" cy="28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65126">
      <w:rPr>
        <w:noProof/>
      </w:rPr>
      <mc:AlternateContent>
        <mc:Choice Requires="wps">
          <w:drawing>
            <wp:inline distT="0" distB="0" distL="0" distR="0" wp14:anchorId="65003765" wp14:editId="035C3E72">
              <wp:extent cx="1089025" cy="345096"/>
              <wp:effectExtent l="0" t="0" r="0" b="0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9025" cy="345096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sz w:val="18"/>
                            </w:rPr>
                            <w:id w:val="58459449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sz w:val="20"/>
                              <w:szCs w:val="20"/>
                            </w:rPr>
                          </w:sdtEndPr>
                          <w:sdtContent>
                            <w:p w14:paraId="508B49C9" w14:textId="77777777" w:rsidR="00F65126" w:rsidRPr="0089494C" w:rsidRDefault="00F65126" w:rsidP="00F65126">
                              <w:pPr>
                                <w:tabs>
                                  <w:tab w:val="center" w:pos="4680"/>
                                  <w:tab w:val="right" w:pos="9810"/>
                                </w:tabs>
                                <w:spacing w:before="120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D6009">
                                <w:rPr>
                                  <w:sz w:val="20"/>
                                  <w:szCs w:val="20"/>
                                </w:rPr>
                                <w:t xml:space="preserve">Page </w:t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PAGE </w:instrText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  <w:r w:rsidRPr="009D6009">
                                <w:rPr>
                                  <w:sz w:val="20"/>
                                  <w:szCs w:val="20"/>
                                </w:rPr>
                                <w:t xml:space="preserve"> of </w:t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instrText xml:space="preserve"> NUMPAGES  </w:instrText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9D60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5003765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width:85.75pt;height:2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" stroked="f">
              <v:textbox>
                <w:txbxContent>
                  <w:sdt>
                    <w:sdtPr>
                      <w:rPr>
                        <w:sz w:val="18"/>
                      </w:rPr>
                      <w:id w:val="58459449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sz w:val="20"/>
                        <w:szCs w:val="20"/>
                      </w:rPr>
                    </w:sdtEndPr>
                    <w:sdtContent>
                      <w:p w14:paraId="508B49C9" w14:textId="77777777" w:rsidR="00F65126" w:rsidRPr="0089494C" w:rsidRDefault="00F65126" w:rsidP="00F65126">
                        <w:pPr>
                          <w:tabs>
                            <w:tab w:val="center" w:pos="4680"/>
                            <w:tab w:val="right" w:pos="9810"/>
                          </w:tabs>
                          <w:spacing w:before="120"/>
                          <w:rPr>
                            <w:sz w:val="20"/>
                            <w:szCs w:val="20"/>
                          </w:rPr>
                        </w:pPr>
                        <w:r w:rsidRPr="009D6009">
                          <w:rPr>
                            <w:sz w:val="20"/>
                            <w:szCs w:val="20"/>
                          </w:rPr>
                          <w:t xml:space="preserve">Page </w:t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instrText xml:space="preserve"> PAGE </w:instrText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  <w:r w:rsidRPr="009D6009">
                          <w:rPr>
                            <w:sz w:val="20"/>
                            <w:szCs w:val="20"/>
                          </w:rPr>
                          <w:t xml:space="preserve"> of </w:t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begin"/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instrText xml:space="preserve"> NUMPAGES  </w:instrText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separate"/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9D6009">
                          <w:rPr>
                            <w:b/>
                            <w:bCs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anchorlock/>
            </v:shape>
          </w:pict>
        </mc:Fallback>
      </mc:AlternateContent>
    </w:r>
    <w:r w:rsidR="00F65126">
      <w:tab/>
    </w:r>
    <w:r w:rsidR="00F65126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705B0" w14:textId="77777777" w:rsidR="00EE13AC" w:rsidRDefault="00EE13AC" w:rsidP="00650259">
      <w:r>
        <w:separator/>
      </w:r>
    </w:p>
  </w:footnote>
  <w:footnote w:type="continuationSeparator" w:id="0">
    <w:p w14:paraId="58B2CAAD" w14:textId="77777777" w:rsidR="00EE13AC" w:rsidRDefault="00EE13AC" w:rsidP="00650259">
      <w:r>
        <w:continuationSeparator/>
      </w:r>
    </w:p>
  </w:footnote>
  <w:footnote w:type="continuationNotice" w:id="1">
    <w:p w14:paraId="1500E425" w14:textId="77777777" w:rsidR="00EE13AC" w:rsidRDefault="00EE13A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C2976" w14:textId="012952A6" w:rsidR="00446037" w:rsidRPr="00712E7F" w:rsidRDefault="007537A5" w:rsidP="003E4803">
    <w:pPr>
      <w:tabs>
        <w:tab w:val="bar" w:pos="0"/>
      </w:tabs>
      <w:ind w:hanging="567"/>
      <w:jc w:val="center"/>
      <w:rPr>
        <w:rFonts w:eastAsia="Calibri" w:cs="Arial"/>
        <w:b/>
        <w:sz w:val="20"/>
        <w:szCs w:val="20"/>
      </w:rPr>
    </w:pPr>
    <w:r>
      <w:rPr>
        <w:rFonts w:eastAsia="Calibri" w:cs="Arial"/>
        <w:b/>
        <w:sz w:val="26"/>
        <w:szCs w:val="26"/>
      </w:rPr>
      <w:t xml:space="preserve">Camden </w:t>
    </w:r>
    <w:r w:rsidR="00702722">
      <w:rPr>
        <w:rFonts w:eastAsia="Calibri" w:cs="Arial"/>
        <w:b/>
        <w:sz w:val="26"/>
        <w:szCs w:val="26"/>
      </w:rPr>
      <w:t>DVA Navigators (DVAN)</w:t>
    </w:r>
    <w:r w:rsidR="00446037" w:rsidRPr="00A53E8D">
      <w:rPr>
        <w:rFonts w:eastAsia="Calibri" w:cs="Arial"/>
        <w:b/>
        <w:sz w:val="26"/>
        <w:szCs w:val="26"/>
      </w:rPr>
      <w:t xml:space="preserve"> Referral Form</w:t>
    </w:r>
    <w:r w:rsidR="00446037" w:rsidRPr="00A53E8D">
      <w:rPr>
        <w:rFonts w:eastAsia="Calibri" w:cs="Arial"/>
        <w:b/>
        <w:sz w:val="26"/>
        <w:szCs w:val="26"/>
      </w:rPr>
      <w:br/>
    </w:r>
  </w:p>
  <w:p w14:paraId="273F7055" w14:textId="7EB8CED3" w:rsidR="00446037" w:rsidRPr="00712E7F" w:rsidRDefault="00702722" w:rsidP="00446037">
    <w:pPr>
      <w:jc w:val="center"/>
      <w:rPr>
        <w:rFonts w:eastAsia="Calibri" w:cs="Arial"/>
        <w:sz w:val="20"/>
        <w:szCs w:val="20"/>
      </w:rPr>
    </w:pPr>
    <w:r w:rsidRPr="00712E7F">
      <w:rPr>
        <w:rFonts w:eastAsia="Calibri" w:cs="Arial"/>
        <w:sz w:val="20"/>
        <w:szCs w:val="20"/>
      </w:rPr>
      <w:t>Manager mobile: 07970404581</w:t>
    </w:r>
    <w:r w:rsidR="00446037" w:rsidRPr="00712E7F">
      <w:rPr>
        <w:rFonts w:eastAsia="Calibri" w:cs="Arial"/>
        <w:sz w:val="20"/>
        <w:szCs w:val="20"/>
      </w:rPr>
      <w:t xml:space="preserve"> Monday – Friday 9am – 5pm (excluding Bank Holidays)</w:t>
    </w:r>
  </w:p>
  <w:p w14:paraId="47C525E6" w14:textId="063B57B6" w:rsidR="00C96C28" w:rsidRPr="00712E7F" w:rsidRDefault="00446037" w:rsidP="00C96C28">
    <w:pPr>
      <w:jc w:val="center"/>
      <w:rPr>
        <w:rFonts w:eastAsia="Calibri" w:cs="Arial"/>
        <w:sz w:val="20"/>
        <w:szCs w:val="20"/>
      </w:rPr>
    </w:pPr>
    <w:r w:rsidRPr="00712E7F">
      <w:rPr>
        <w:rFonts w:eastAsia="Calibri" w:cs="Arial"/>
        <w:sz w:val="20"/>
        <w:szCs w:val="20"/>
      </w:rPr>
      <w:t>Email</w:t>
    </w:r>
    <w:r w:rsidR="00712E7F">
      <w:rPr>
        <w:rFonts w:eastAsia="Calibri" w:cs="Arial"/>
        <w:sz w:val="20"/>
        <w:szCs w:val="20"/>
      </w:rPr>
      <w:t xml:space="preserve"> for enquiries and referrals</w:t>
    </w:r>
    <w:r w:rsidRPr="00712E7F">
      <w:rPr>
        <w:rFonts w:eastAsia="Calibri" w:cs="Arial"/>
        <w:sz w:val="20"/>
        <w:szCs w:val="20"/>
      </w:rPr>
      <w:t xml:space="preserve">: </w:t>
    </w:r>
    <w:hyperlink r:id="rId1" w:history="1">
      <w:r w:rsidR="00602537" w:rsidRPr="009C4AEE">
        <w:rPr>
          <w:rStyle w:val="Hyperlink"/>
          <w:sz w:val="20"/>
          <w:szCs w:val="20"/>
        </w:rPr>
        <w:t>DVAnavigators@camden.gov.uk</w:t>
      </w:r>
    </w:hyperlink>
    <w:r w:rsidR="00712E7F">
      <w:rPr>
        <w:sz w:val="20"/>
        <w:szCs w:val="20"/>
      </w:rPr>
      <w:t xml:space="preserve"> </w:t>
    </w:r>
  </w:p>
  <w:p w14:paraId="71647C11" w14:textId="7979B7F3" w:rsidR="007E6EF0" w:rsidRPr="00DF0111" w:rsidRDefault="007E6EF0" w:rsidP="00634325">
    <w:pPr>
      <w:jc w:val="center"/>
      <w:rPr>
        <w:rFonts w:eastAsia="Calibri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35BA4"/>
    <w:multiLevelType w:val="hybridMultilevel"/>
    <w:tmpl w:val="F91EBF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F5E5EDF"/>
    <w:multiLevelType w:val="hybridMultilevel"/>
    <w:tmpl w:val="DB96C0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76CD3"/>
    <w:multiLevelType w:val="hybridMultilevel"/>
    <w:tmpl w:val="181425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7C44DA2A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248156177">
    <w:abstractNumId w:val="14"/>
  </w:num>
  <w:num w:numId="2" w16cid:durableId="1456019369">
    <w:abstractNumId w:val="10"/>
  </w:num>
  <w:num w:numId="3" w16cid:durableId="2085373853">
    <w:abstractNumId w:val="18"/>
  </w:num>
  <w:num w:numId="4" w16cid:durableId="527452713">
    <w:abstractNumId w:val="15"/>
  </w:num>
  <w:num w:numId="5" w16cid:durableId="72047337">
    <w:abstractNumId w:val="16"/>
  </w:num>
  <w:num w:numId="6" w16cid:durableId="1228417939">
    <w:abstractNumId w:val="22"/>
  </w:num>
  <w:num w:numId="7" w16cid:durableId="177502230">
    <w:abstractNumId w:val="9"/>
  </w:num>
  <w:num w:numId="8" w16cid:durableId="226233283">
    <w:abstractNumId w:val="13"/>
  </w:num>
  <w:num w:numId="9" w16cid:durableId="1452170073">
    <w:abstractNumId w:val="20"/>
  </w:num>
  <w:num w:numId="10" w16cid:durableId="1325548365">
    <w:abstractNumId w:val="2"/>
  </w:num>
  <w:num w:numId="11" w16cid:durableId="1801725173">
    <w:abstractNumId w:val="6"/>
  </w:num>
  <w:num w:numId="12" w16cid:durableId="1602448416">
    <w:abstractNumId w:val="1"/>
  </w:num>
  <w:num w:numId="13" w16cid:durableId="1145203386">
    <w:abstractNumId w:val="3"/>
  </w:num>
  <w:num w:numId="14" w16cid:durableId="568228973">
    <w:abstractNumId w:val="12"/>
  </w:num>
  <w:num w:numId="15" w16cid:durableId="1511292563">
    <w:abstractNumId w:val="11"/>
  </w:num>
  <w:num w:numId="16" w16cid:durableId="1118597200">
    <w:abstractNumId w:val="19"/>
  </w:num>
  <w:num w:numId="17" w16cid:durableId="517620537">
    <w:abstractNumId w:val="4"/>
  </w:num>
  <w:num w:numId="18" w16cid:durableId="2014255934">
    <w:abstractNumId w:val="24"/>
  </w:num>
  <w:num w:numId="19" w16cid:durableId="157843234">
    <w:abstractNumId w:val="21"/>
  </w:num>
  <w:num w:numId="20" w16cid:durableId="139998609">
    <w:abstractNumId w:val="17"/>
  </w:num>
  <w:num w:numId="21" w16cid:durableId="1470972983">
    <w:abstractNumId w:val="23"/>
  </w:num>
  <w:num w:numId="22" w16cid:durableId="16589902">
    <w:abstractNumId w:val="5"/>
  </w:num>
  <w:num w:numId="23" w16cid:durableId="693575173">
    <w:abstractNumId w:val="7"/>
  </w:num>
  <w:num w:numId="24" w16cid:durableId="1763255364">
    <w:abstractNumId w:val="8"/>
  </w:num>
  <w:num w:numId="25" w16cid:durableId="50432674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42D89E1A-3F8F-4F06-9D10-8FD8A72060B2}"/>
    <w:docVar w:name="dgnword-eventsink" w:val="1268320584"/>
  </w:docVars>
  <w:rsids>
    <w:rsidRoot w:val="002620EA"/>
    <w:rsid w:val="0000186C"/>
    <w:rsid w:val="00002101"/>
    <w:rsid w:val="00004EB8"/>
    <w:rsid w:val="00011194"/>
    <w:rsid w:val="00014081"/>
    <w:rsid w:val="00026CB7"/>
    <w:rsid w:val="00032469"/>
    <w:rsid w:val="000456E1"/>
    <w:rsid w:val="000507D1"/>
    <w:rsid w:val="00052382"/>
    <w:rsid w:val="00052AEB"/>
    <w:rsid w:val="00052C3C"/>
    <w:rsid w:val="000538F7"/>
    <w:rsid w:val="00061AE4"/>
    <w:rsid w:val="0006313E"/>
    <w:rsid w:val="0006568A"/>
    <w:rsid w:val="00076F0F"/>
    <w:rsid w:val="00082CCD"/>
    <w:rsid w:val="00083DCA"/>
    <w:rsid w:val="00084253"/>
    <w:rsid w:val="0008712E"/>
    <w:rsid w:val="00087E0F"/>
    <w:rsid w:val="000B649B"/>
    <w:rsid w:val="000C701C"/>
    <w:rsid w:val="000D05BC"/>
    <w:rsid w:val="000D1F49"/>
    <w:rsid w:val="000D4C14"/>
    <w:rsid w:val="000D61BD"/>
    <w:rsid w:val="000D66C2"/>
    <w:rsid w:val="000D6F5D"/>
    <w:rsid w:val="000E45F3"/>
    <w:rsid w:val="000E4F7F"/>
    <w:rsid w:val="000F3DFB"/>
    <w:rsid w:val="000F66B9"/>
    <w:rsid w:val="0010209D"/>
    <w:rsid w:val="00104BFD"/>
    <w:rsid w:val="001057E8"/>
    <w:rsid w:val="00105F59"/>
    <w:rsid w:val="00110A33"/>
    <w:rsid w:val="0011259F"/>
    <w:rsid w:val="00115D4C"/>
    <w:rsid w:val="00117C16"/>
    <w:rsid w:val="00121413"/>
    <w:rsid w:val="0013410A"/>
    <w:rsid w:val="00134890"/>
    <w:rsid w:val="001440E5"/>
    <w:rsid w:val="00144F60"/>
    <w:rsid w:val="00144FB2"/>
    <w:rsid w:val="001473CB"/>
    <w:rsid w:val="00164154"/>
    <w:rsid w:val="00164758"/>
    <w:rsid w:val="00172694"/>
    <w:rsid w:val="001727CA"/>
    <w:rsid w:val="00175EDB"/>
    <w:rsid w:val="00184C76"/>
    <w:rsid w:val="001A10FC"/>
    <w:rsid w:val="001A1AC0"/>
    <w:rsid w:val="001C7815"/>
    <w:rsid w:val="001D1654"/>
    <w:rsid w:val="001D42C1"/>
    <w:rsid w:val="001F2347"/>
    <w:rsid w:val="001F2C88"/>
    <w:rsid w:val="00210AE0"/>
    <w:rsid w:val="002135EE"/>
    <w:rsid w:val="002304A4"/>
    <w:rsid w:val="00246608"/>
    <w:rsid w:val="0024738A"/>
    <w:rsid w:val="00251BF9"/>
    <w:rsid w:val="002547BF"/>
    <w:rsid w:val="00257879"/>
    <w:rsid w:val="002578C2"/>
    <w:rsid w:val="00260FC0"/>
    <w:rsid w:val="002620EA"/>
    <w:rsid w:val="00270746"/>
    <w:rsid w:val="00276B34"/>
    <w:rsid w:val="002873F2"/>
    <w:rsid w:val="002928D0"/>
    <w:rsid w:val="002A3E3E"/>
    <w:rsid w:val="002A6844"/>
    <w:rsid w:val="002A7D1B"/>
    <w:rsid w:val="002B0268"/>
    <w:rsid w:val="002B41D0"/>
    <w:rsid w:val="002B75E5"/>
    <w:rsid w:val="002C56E6"/>
    <w:rsid w:val="002D2108"/>
    <w:rsid w:val="002D48D8"/>
    <w:rsid w:val="002D781A"/>
    <w:rsid w:val="002D7ABA"/>
    <w:rsid w:val="002D7F72"/>
    <w:rsid w:val="002F0C55"/>
    <w:rsid w:val="002F14A3"/>
    <w:rsid w:val="002F18A2"/>
    <w:rsid w:val="002F1F91"/>
    <w:rsid w:val="002F29DC"/>
    <w:rsid w:val="002F5973"/>
    <w:rsid w:val="00301731"/>
    <w:rsid w:val="0031192A"/>
    <w:rsid w:val="00316276"/>
    <w:rsid w:val="00317EC8"/>
    <w:rsid w:val="003219DC"/>
    <w:rsid w:val="00325BD0"/>
    <w:rsid w:val="00334986"/>
    <w:rsid w:val="0034022C"/>
    <w:rsid w:val="00342ADD"/>
    <w:rsid w:val="00350C81"/>
    <w:rsid w:val="003548DF"/>
    <w:rsid w:val="00361E11"/>
    <w:rsid w:val="00362EB0"/>
    <w:rsid w:val="0037087F"/>
    <w:rsid w:val="003738C9"/>
    <w:rsid w:val="00383035"/>
    <w:rsid w:val="00383558"/>
    <w:rsid w:val="00385ABC"/>
    <w:rsid w:val="00387314"/>
    <w:rsid w:val="003916F9"/>
    <w:rsid w:val="00396895"/>
    <w:rsid w:val="003A1799"/>
    <w:rsid w:val="003A52DA"/>
    <w:rsid w:val="003B4744"/>
    <w:rsid w:val="003E38CA"/>
    <w:rsid w:val="003E4803"/>
    <w:rsid w:val="003E5C7F"/>
    <w:rsid w:val="003E7432"/>
    <w:rsid w:val="003F0847"/>
    <w:rsid w:val="003F2FA7"/>
    <w:rsid w:val="003F38F0"/>
    <w:rsid w:val="0040090B"/>
    <w:rsid w:val="00401DE5"/>
    <w:rsid w:val="00406D3B"/>
    <w:rsid w:val="0041125D"/>
    <w:rsid w:val="00422664"/>
    <w:rsid w:val="0043164B"/>
    <w:rsid w:val="0043784D"/>
    <w:rsid w:val="00444AF6"/>
    <w:rsid w:val="00446037"/>
    <w:rsid w:val="0045048E"/>
    <w:rsid w:val="004579B9"/>
    <w:rsid w:val="0046302A"/>
    <w:rsid w:val="004640C6"/>
    <w:rsid w:val="00473D4A"/>
    <w:rsid w:val="00487D2D"/>
    <w:rsid w:val="00491339"/>
    <w:rsid w:val="00496293"/>
    <w:rsid w:val="004A2E80"/>
    <w:rsid w:val="004B4336"/>
    <w:rsid w:val="004B698F"/>
    <w:rsid w:val="004C0E2C"/>
    <w:rsid w:val="004C2340"/>
    <w:rsid w:val="004C69CB"/>
    <w:rsid w:val="004D247D"/>
    <w:rsid w:val="004D5D62"/>
    <w:rsid w:val="004D63E8"/>
    <w:rsid w:val="004D6750"/>
    <w:rsid w:val="004E2AE5"/>
    <w:rsid w:val="004F1FF2"/>
    <w:rsid w:val="00506B58"/>
    <w:rsid w:val="005112D0"/>
    <w:rsid w:val="00522D26"/>
    <w:rsid w:val="0052314B"/>
    <w:rsid w:val="00535353"/>
    <w:rsid w:val="00546818"/>
    <w:rsid w:val="0054696E"/>
    <w:rsid w:val="005536CF"/>
    <w:rsid w:val="005537DA"/>
    <w:rsid w:val="00554EB3"/>
    <w:rsid w:val="0055557A"/>
    <w:rsid w:val="00565E9B"/>
    <w:rsid w:val="00572C93"/>
    <w:rsid w:val="00575D34"/>
    <w:rsid w:val="00577E06"/>
    <w:rsid w:val="00581928"/>
    <w:rsid w:val="00590C78"/>
    <w:rsid w:val="005963CF"/>
    <w:rsid w:val="005A3BF7"/>
    <w:rsid w:val="005A4C25"/>
    <w:rsid w:val="005B4DF6"/>
    <w:rsid w:val="005B4FB5"/>
    <w:rsid w:val="005C0C4E"/>
    <w:rsid w:val="005C4EDB"/>
    <w:rsid w:val="005C508E"/>
    <w:rsid w:val="005C5858"/>
    <w:rsid w:val="005C6AA6"/>
    <w:rsid w:val="005E184D"/>
    <w:rsid w:val="005E344B"/>
    <w:rsid w:val="005F1BB8"/>
    <w:rsid w:val="005F2035"/>
    <w:rsid w:val="005F309E"/>
    <w:rsid w:val="005F7595"/>
    <w:rsid w:val="005F7990"/>
    <w:rsid w:val="00602537"/>
    <w:rsid w:val="00602800"/>
    <w:rsid w:val="00602C15"/>
    <w:rsid w:val="00625CC6"/>
    <w:rsid w:val="00634325"/>
    <w:rsid w:val="006348B3"/>
    <w:rsid w:val="00635574"/>
    <w:rsid w:val="00636620"/>
    <w:rsid w:val="006371C7"/>
    <w:rsid w:val="0063739C"/>
    <w:rsid w:val="0064120E"/>
    <w:rsid w:val="00641E79"/>
    <w:rsid w:val="0064498A"/>
    <w:rsid w:val="00650259"/>
    <w:rsid w:val="006566F2"/>
    <w:rsid w:val="00662DD3"/>
    <w:rsid w:val="00673FAA"/>
    <w:rsid w:val="00680FA7"/>
    <w:rsid w:val="0068443E"/>
    <w:rsid w:val="00695E61"/>
    <w:rsid w:val="00697BD4"/>
    <w:rsid w:val="006A270E"/>
    <w:rsid w:val="006A2D74"/>
    <w:rsid w:val="006A3D37"/>
    <w:rsid w:val="006A6ABC"/>
    <w:rsid w:val="006B72C2"/>
    <w:rsid w:val="006C243B"/>
    <w:rsid w:val="006C6648"/>
    <w:rsid w:val="006C7050"/>
    <w:rsid w:val="006D645D"/>
    <w:rsid w:val="006E09C3"/>
    <w:rsid w:val="006E23AC"/>
    <w:rsid w:val="006E63E5"/>
    <w:rsid w:val="006E73DC"/>
    <w:rsid w:val="006F3F5A"/>
    <w:rsid w:val="006F69F1"/>
    <w:rsid w:val="007001D9"/>
    <w:rsid w:val="00701CB0"/>
    <w:rsid w:val="00702722"/>
    <w:rsid w:val="00712E7F"/>
    <w:rsid w:val="007149C3"/>
    <w:rsid w:val="0072151B"/>
    <w:rsid w:val="00725668"/>
    <w:rsid w:val="00726843"/>
    <w:rsid w:val="0073148D"/>
    <w:rsid w:val="00732F05"/>
    <w:rsid w:val="00733B6E"/>
    <w:rsid w:val="007369AA"/>
    <w:rsid w:val="007537A5"/>
    <w:rsid w:val="007538EA"/>
    <w:rsid w:val="0076577B"/>
    <w:rsid w:val="007672BA"/>
    <w:rsid w:val="00770F25"/>
    <w:rsid w:val="007809D2"/>
    <w:rsid w:val="00780F1D"/>
    <w:rsid w:val="007815C0"/>
    <w:rsid w:val="007929AA"/>
    <w:rsid w:val="00793F14"/>
    <w:rsid w:val="00794206"/>
    <w:rsid w:val="007948F8"/>
    <w:rsid w:val="0079595C"/>
    <w:rsid w:val="007A35A8"/>
    <w:rsid w:val="007B0A85"/>
    <w:rsid w:val="007C1AA9"/>
    <w:rsid w:val="007C4725"/>
    <w:rsid w:val="007C6A52"/>
    <w:rsid w:val="007C6C61"/>
    <w:rsid w:val="007D1213"/>
    <w:rsid w:val="007D1563"/>
    <w:rsid w:val="007D2FA4"/>
    <w:rsid w:val="007D510C"/>
    <w:rsid w:val="007E2E1B"/>
    <w:rsid w:val="007E5B94"/>
    <w:rsid w:val="007E6EF0"/>
    <w:rsid w:val="007F2214"/>
    <w:rsid w:val="007F6E68"/>
    <w:rsid w:val="007F7B5D"/>
    <w:rsid w:val="0082043E"/>
    <w:rsid w:val="008252A8"/>
    <w:rsid w:val="00825CA7"/>
    <w:rsid w:val="00836129"/>
    <w:rsid w:val="0084059E"/>
    <w:rsid w:val="00843C94"/>
    <w:rsid w:val="00856B63"/>
    <w:rsid w:val="00856C33"/>
    <w:rsid w:val="00873492"/>
    <w:rsid w:val="008740CB"/>
    <w:rsid w:val="0087629F"/>
    <w:rsid w:val="00882553"/>
    <w:rsid w:val="00882AFA"/>
    <w:rsid w:val="0089494C"/>
    <w:rsid w:val="008A60A8"/>
    <w:rsid w:val="008A6E9A"/>
    <w:rsid w:val="008B135A"/>
    <w:rsid w:val="008D245F"/>
    <w:rsid w:val="008D2E80"/>
    <w:rsid w:val="008D2F9F"/>
    <w:rsid w:val="008D317D"/>
    <w:rsid w:val="008D33D7"/>
    <w:rsid w:val="008D79AA"/>
    <w:rsid w:val="008E203A"/>
    <w:rsid w:val="008E5DB3"/>
    <w:rsid w:val="008E7FCD"/>
    <w:rsid w:val="008F2E0E"/>
    <w:rsid w:val="008F4D44"/>
    <w:rsid w:val="008F53DB"/>
    <w:rsid w:val="00903476"/>
    <w:rsid w:val="0090596C"/>
    <w:rsid w:val="00906C83"/>
    <w:rsid w:val="00910D10"/>
    <w:rsid w:val="00910DE1"/>
    <w:rsid w:val="0091229C"/>
    <w:rsid w:val="009237E6"/>
    <w:rsid w:val="009360B4"/>
    <w:rsid w:val="00936D3D"/>
    <w:rsid w:val="00940E73"/>
    <w:rsid w:val="00946670"/>
    <w:rsid w:val="00955D25"/>
    <w:rsid w:val="00962828"/>
    <w:rsid w:val="009649B6"/>
    <w:rsid w:val="009664D2"/>
    <w:rsid w:val="00980AD8"/>
    <w:rsid w:val="0098597D"/>
    <w:rsid w:val="00986A54"/>
    <w:rsid w:val="00992C1A"/>
    <w:rsid w:val="009A54A0"/>
    <w:rsid w:val="009B1578"/>
    <w:rsid w:val="009B19DD"/>
    <w:rsid w:val="009B1E18"/>
    <w:rsid w:val="009B5008"/>
    <w:rsid w:val="009C3308"/>
    <w:rsid w:val="009C4EA8"/>
    <w:rsid w:val="009D534B"/>
    <w:rsid w:val="009D6009"/>
    <w:rsid w:val="009E30E0"/>
    <w:rsid w:val="009E3AB6"/>
    <w:rsid w:val="009F0BEC"/>
    <w:rsid w:val="009F353F"/>
    <w:rsid w:val="009F5E78"/>
    <w:rsid w:val="009F619A"/>
    <w:rsid w:val="009F6DDE"/>
    <w:rsid w:val="009F72D1"/>
    <w:rsid w:val="00A1097B"/>
    <w:rsid w:val="00A21869"/>
    <w:rsid w:val="00A24727"/>
    <w:rsid w:val="00A25650"/>
    <w:rsid w:val="00A367F2"/>
    <w:rsid w:val="00A370A8"/>
    <w:rsid w:val="00A41AEF"/>
    <w:rsid w:val="00A53E8D"/>
    <w:rsid w:val="00A62176"/>
    <w:rsid w:val="00A717D4"/>
    <w:rsid w:val="00A7268D"/>
    <w:rsid w:val="00A77EE9"/>
    <w:rsid w:val="00A82A47"/>
    <w:rsid w:val="00A83E14"/>
    <w:rsid w:val="00A92F43"/>
    <w:rsid w:val="00A932FF"/>
    <w:rsid w:val="00AA396C"/>
    <w:rsid w:val="00AB1CCE"/>
    <w:rsid w:val="00AC67E1"/>
    <w:rsid w:val="00AD3DAF"/>
    <w:rsid w:val="00AD597F"/>
    <w:rsid w:val="00AD752A"/>
    <w:rsid w:val="00AF1ECA"/>
    <w:rsid w:val="00AF2231"/>
    <w:rsid w:val="00AF658C"/>
    <w:rsid w:val="00AF7098"/>
    <w:rsid w:val="00B055CA"/>
    <w:rsid w:val="00B12B60"/>
    <w:rsid w:val="00B15FDC"/>
    <w:rsid w:val="00B203AC"/>
    <w:rsid w:val="00B42002"/>
    <w:rsid w:val="00B42E18"/>
    <w:rsid w:val="00B445B4"/>
    <w:rsid w:val="00B450E6"/>
    <w:rsid w:val="00B463FA"/>
    <w:rsid w:val="00B5348B"/>
    <w:rsid w:val="00B7068A"/>
    <w:rsid w:val="00B71508"/>
    <w:rsid w:val="00B916BD"/>
    <w:rsid w:val="00B95D29"/>
    <w:rsid w:val="00BA1DC5"/>
    <w:rsid w:val="00BA234D"/>
    <w:rsid w:val="00BA2B27"/>
    <w:rsid w:val="00BA3D6E"/>
    <w:rsid w:val="00BA4C26"/>
    <w:rsid w:val="00BA4E0E"/>
    <w:rsid w:val="00BA56AE"/>
    <w:rsid w:val="00BA659D"/>
    <w:rsid w:val="00BA76CB"/>
    <w:rsid w:val="00BB1263"/>
    <w:rsid w:val="00BB1711"/>
    <w:rsid w:val="00BB1A29"/>
    <w:rsid w:val="00BC28A1"/>
    <w:rsid w:val="00BD08A5"/>
    <w:rsid w:val="00BD4753"/>
    <w:rsid w:val="00BD5191"/>
    <w:rsid w:val="00BD5CB1"/>
    <w:rsid w:val="00BE2855"/>
    <w:rsid w:val="00BE609C"/>
    <w:rsid w:val="00BE62EE"/>
    <w:rsid w:val="00BE6F11"/>
    <w:rsid w:val="00BF3D71"/>
    <w:rsid w:val="00BF6176"/>
    <w:rsid w:val="00C002A5"/>
    <w:rsid w:val="00C003BA"/>
    <w:rsid w:val="00C0783E"/>
    <w:rsid w:val="00C13491"/>
    <w:rsid w:val="00C207FC"/>
    <w:rsid w:val="00C33378"/>
    <w:rsid w:val="00C362D3"/>
    <w:rsid w:val="00C45EE0"/>
    <w:rsid w:val="00C46878"/>
    <w:rsid w:val="00C47271"/>
    <w:rsid w:val="00C5003F"/>
    <w:rsid w:val="00C50528"/>
    <w:rsid w:val="00C518BB"/>
    <w:rsid w:val="00C651A1"/>
    <w:rsid w:val="00C6530E"/>
    <w:rsid w:val="00C67F88"/>
    <w:rsid w:val="00C76DFC"/>
    <w:rsid w:val="00C777B8"/>
    <w:rsid w:val="00C839B0"/>
    <w:rsid w:val="00C85CF6"/>
    <w:rsid w:val="00C92B5B"/>
    <w:rsid w:val="00C92FF2"/>
    <w:rsid w:val="00C96C28"/>
    <w:rsid w:val="00C96E68"/>
    <w:rsid w:val="00CA0ADB"/>
    <w:rsid w:val="00CA1016"/>
    <w:rsid w:val="00CA2B6B"/>
    <w:rsid w:val="00CB4A51"/>
    <w:rsid w:val="00CC0677"/>
    <w:rsid w:val="00CC2876"/>
    <w:rsid w:val="00CD4532"/>
    <w:rsid w:val="00CD47B0"/>
    <w:rsid w:val="00CD6BA6"/>
    <w:rsid w:val="00CD70CE"/>
    <w:rsid w:val="00CD7547"/>
    <w:rsid w:val="00CE0440"/>
    <w:rsid w:val="00CE1ED6"/>
    <w:rsid w:val="00CE202F"/>
    <w:rsid w:val="00CE6104"/>
    <w:rsid w:val="00CE78F2"/>
    <w:rsid w:val="00CE7918"/>
    <w:rsid w:val="00CF233D"/>
    <w:rsid w:val="00CF24B8"/>
    <w:rsid w:val="00CF2650"/>
    <w:rsid w:val="00CF3639"/>
    <w:rsid w:val="00D04C1E"/>
    <w:rsid w:val="00D052C2"/>
    <w:rsid w:val="00D0669E"/>
    <w:rsid w:val="00D06A24"/>
    <w:rsid w:val="00D1567E"/>
    <w:rsid w:val="00D16163"/>
    <w:rsid w:val="00D25308"/>
    <w:rsid w:val="00D3530B"/>
    <w:rsid w:val="00D37CDF"/>
    <w:rsid w:val="00D42B16"/>
    <w:rsid w:val="00D443A6"/>
    <w:rsid w:val="00D51DC3"/>
    <w:rsid w:val="00D54123"/>
    <w:rsid w:val="00D57206"/>
    <w:rsid w:val="00D57CD8"/>
    <w:rsid w:val="00D60FD5"/>
    <w:rsid w:val="00D66677"/>
    <w:rsid w:val="00D67919"/>
    <w:rsid w:val="00D73BE1"/>
    <w:rsid w:val="00D7761F"/>
    <w:rsid w:val="00D85DA7"/>
    <w:rsid w:val="00D86BC9"/>
    <w:rsid w:val="00DA79F6"/>
    <w:rsid w:val="00DB313C"/>
    <w:rsid w:val="00DB3E29"/>
    <w:rsid w:val="00DB3FAD"/>
    <w:rsid w:val="00DB4EB5"/>
    <w:rsid w:val="00DB7CC6"/>
    <w:rsid w:val="00DC33F8"/>
    <w:rsid w:val="00DC47A4"/>
    <w:rsid w:val="00DC5569"/>
    <w:rsid w:val="00DC7691"/>
    <w:rsid w:val="00DD109B"/>
    <w:rsid w:val="00DD6FB5"/>
    <w:rsid w:val="00DE0304"/>
    <w:rsid w:val="00DE0712"/>
    <w:rsid w:val="00DE5E43"/>
    <w:rsid w:val="00DE642A"/>
    <w:rsid w:val="00DE76F6"/>
    <w:rsid w:val="00DF0111"/>
    <w:rsid w:val="00DF0114"/>
    <w:rsid w:val="00DF0FE2"/>
    <w:rsid w:val="00DF39FF"/>
    <w:rsid w:val="00DF45E6"/>
    <w:rsid w:val="00DF6AAD"/>
    <w:rsid w:val="00E139C4"/>
    <w:rsid w:val="00E16751"/>
    <w:rsid w:val="00E21BF6"/>
    <w:rsid w:val="00E21C57"/>
    <w:rsid w:val="00E32A61"/>
    <w:rsid w:val="00E40067"/>
    <w:rsid w:val="00E409C2"/>
    <w:rsid w:val="00E511BF"/>
    <w:rsid w:val="00E6098F"/>
    <w:rsid w:val="00E61C09"/>
    <w:rsid w:val="00E63530"/>
    <w:rsid w:val="00E655DF"/>
    <w:rsid w:val="00E6675F"/>
    <w:rsid w:val="00E66E0D"/>
    <w:rsid w:val="00E677FE"/>
    <w:rsid w:val="00E70709"/>
    <w:rsid w:val="00E845FC"/>
    <w:rsid w:val="00E84F4D"/>
    <w:rsid w:val="00E90119"/>
    <w:rsid w:val="00E93ED7"/>
    <w:rsid w:val="00E941F9"/>
    <w:rsid w:val="00E96066"/>
    <w:rsid w:val="00EB3B58"/>
    <w:rsid w:val="00EC34BB"/>
    <w:rsid w:val="00EC658C"/>
    <w:rsid w:val="00EC7359"/>
    <w:rsid w:val="00ED5BF0"/>
    <w:rsid w:val="00EE13AC"/>
    <w:rsid w:val="00EE1861"/>
    <w:rsid w:val="00EE3054"/>
    <w:rsid w:val="00EE3558"/>
    <w:rsid w:val="00EE4443"/>
    <w:rsid w:val="00EF133B"/>
    <w:rsid w:val="00F00606"/>
    <w:rsid w:val="00F00EDD"/>
    <w:rsid w:val="00F01256"/>
    <w:rsid w:val="00F07842"/>
    <w:rsid w:val="00F124A0"/>
    <w:rsid w:val="00F22A39"/>
    <w:rsid w:val="00F23A90"/>
    <w:rsid w:val="00F3253E"/>
    <w:rsid w:val="00F32EB5"/>
    <w:rsid w:val="00F34C64"/>
    <w:rsid w:val="00F36AA7"/>
    <w:rsid w:val="00F41B92"/>
    <w:rsid w:val="00F46856"/>
    <w:rsid w:val="00F52451"/>
    <w:rsid w:val="00F57C29"/>
    <w:rsid w:val="00F62BC6"/>
    <w:rsid w:val="00F64256"/>
    <w:rsid w:val="00F65126"/>
    <w:rsid w:val="00F763C0"/>
    <w:rsid w:val="00F87A3D"/>
    <w:rsid w:val="00F95CE4"/>
    <w:rsid w:val="00FB462E"/>
    <w:rsid w:val="00FB68F0"/>
    <w:rsid w:val="00FB7D7C"/>
    <w:rsid w:val="00FC7475"/>
    <w:rsid w:val="00FC7C0A"/>
    <w:rsid w:val="00FE78A0"/>
    <w:rsid w:val="00FF251D"/>
    <w:rsid w:val="11239615"/>
    <w:rsid w:val="129292FF"/>
    <w:rsid w:val="16B1193A"/>
    <w:rsid w:val="435A961D"/>
    <w:rsid w:val="4D454062"/>
    <w:rsid w:val="521D19CB"/>
    <w:rsid w:val="53EC78E6"/>
    <w:rsid w:val="60A43C36"/>
    <w:rsid w:val="6F03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6E9EB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7809D2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GB"/>
    </w:rPr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</w:pPr>
    <w:rPr>
      <w:rFonts w:asciiTheme="majorHAnsi" w:hAnsiTheme="majorHAnsi"/>
      <w:b/>
      <w:noProof/>
      <w:color w:val="731F1C" w:themeColor="accent5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DF0FE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2A3E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https://www.camden.gov.uk/" TargetMode="External"/><Relationship Id="rId1" Type="http://schemas.openxmlformats.org/officeDocument/2006/relationships/hyperlink" Target="https://www.camden.gov.uk/" TargetMode="External"/><Relationship Id="rId4" Type="http://schemas.openxmlformats.org/officeDocument/2006/relationships/image" Target="cid:image001.png@01D8A380.100230B0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8A380.100230B0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DVAnavigators@camden.gov.u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mvb016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500B232DB244256830D209EE217D0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F889C0-CAB1-4B98-97BE-C857D79FEF32}"/>
      </w:docPartPr>
      <w:docPartBody>
        <w:p w:rsidR="00317921" w:rsidRDefault="00F87A3D" w:rsidP="00F87A3D">
          <w:pPr>
            <w:pStyle w:val="6500B232DB244256830D209EE217D0171"/>
          </w:pPr>
          <w:r w:rsidRPr="00104BFD">
            <w:rPr>
              <w:rStyle w:val="PlaceholderText"/>
              <w:rFonts w:cs="Arial"/>
              <w:color w:val="913F62"/>
              <w:sz w:val="22"/>
              <w:szCs w:val="22"/>
            </w:rPr>
            <w:t>Choose an item.</w:t>
          </w:r>
        </w:p>
      </w:docPartBody>
    </w:docPart>
    <w:docPart>
      <w:docPartPr>
        <w:name w:val="644F277454444B0AB6FD948A64B95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21A2E-DF22-4505-ACA9-E647FBE2D744}"/>
      </w:docPartPr>
      <w:docPartBody>
        <w:p w:rsidR="00317921" w:rsidRDefault="00F87A3D" w:rsidP="00F87A3D">
          <w:pPr>
            <w:pStyle w:val="644F277454444B0AB6FD948A64B9520D1"/>
          </w:pPr>
          <w:r w:rsidRPr="004D63E8">
            <w:rPr>
              <w:rStyle w:val="PlaceholderText"/>
              <w:rFonts w:cs="Arial"/>
              <w:sz w:val="22"/>
              <w:szCs w:val="22"/>
            </w:rPr>
            <w:t>Click or tap to enter a date.</w:t>
          </w:r>
        </w:p>
      </w:docPartBody>
    </w:docPart>
    <w:docPart>
      <w:docPartPr>
        <w:name w:val="D6D16B44872F4BFC8712AA21417C3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77344-0094-45A4-9E98-63980B7AE0CC}"/>
      </w:docPartPr>
      <w:docPartBody>
        <w:p w:rsidR="00317921" w:rsidRDefault="00F87A3D" w:rsidP="00F87A3D">
          <w:pPr>
            <w:pStyle w:val="D6D16B44872F4BFC8712AA21417C3CC6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E0341451D3DA4FC38CC4FE968B6DD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FDDEF-6C56-4057-986C-1BD838E1071C}"/>
      </w:docPartPr>
      <w:docPartBody>
        <w:p w:rsidR="00317921" w:rsidRDefault="00F87A3D" w:rsidP="00F87A3D">
          <w:pPr>
            <w:pStyle w:val="E0341451D3DA4FC38CC4FE968B6DD40A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F1EC426286C4719A00F92EA9EB2E3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DDF2F-A872-412D-A702-B063095449BD}"/>
      </w:docPartPr>
      <w:docPartBody>
        <w:p w:rsidR="00317921" w:rsidRDefault="00F87A3D" w:rsidP="00F87A3D">
          <w:pPr>
            <w:pStyle w:val="BF1EC426286C4719A00F92EA9EB2E34A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6C98F8BAF31146EBA385D857FCCD6B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10699-A2D8-4E1F-8D04-D6DC37E64BE3}"/>
      </w:docPartPr>
      <w:docPartBody>
        <w:p w:rsidR="00317921" w:rsidRDefault="00F87A3D" w:rsidP="00F87A3D">
          <w:pPr>
            <w:pStyle w:val="6C98F8BAF31146EBA385D857FCCD6BC01"/>
          </w:pPr>
          <w:r w:rsidRPr="00B916BD">
            <w:rPr>
              <w:rFonts w:eastAsia="Calibri" w:cs="Arial"/>
              <w:sz w:val="22"/>
              <w:szCs w:val="22"/>
            </w:rPr>
            <w:t>Choose an item.</w:t>
          </w:r>
        </w:p>
      </w:docPartBody>
    </w:docPart>
    <w:docPart>
      <w:docPartPr>
        <w:name w:val="BD3AE581ADEC4F4682AE3133FFBCA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F7BCC-123A-47C5-8354-38687FAFC77C}"/>
      </w:docPartPr>
      <w:docPartBody>
        <w:p w:rsidR="00317921" w:rsidRDefault="00F87A3D" w:rsidP="00F87A3D">
          <w:pPr>
            <w:pStyle w:val="BD3AE581ADEC4F4682AE3133FFBCA24B1"/>
          </w:pPr>
          <w:r w:rsidRPr="00BB1263">
            <w:rPr>
              <w:rFonts w:eastAsia="Calibri" w:cs="Arial"/>
              <w:sz w:val="22"/>
              <w:szCs w:val="22"/>
            </w:rPr>
            <w:t>Choose an item.</w:t>
          </w:r>
        </w:p>
      </w:docPartBody>
    </w:docPart>
    <w:docPart>
      <w:docPartPr>
        <w:name w:val="451678895BAA41059E824100C37BA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AA0459-A3F6-4756-BB15-5D743E324B3C}"/>
      </w:docPartPr>
      <w:docPartBody>
        <w:p w:rsidR="00317921" w:rsidRDefault="00F87A3D" w:rsidP="00F87A3D">
          <w:pPr>
            <w:pStyle w:val="451678895BAA41059E824100C37BA4181"/>
          </w:pPr>
          <w:r w:rsidRPr="004D63E8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8EE047D3D95C4216BE781839B1587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A9EC8-A8B3-4685-81F4-6286F69754B9}"/>
      </w:docPartPr>
      <w:docPartBody>
        <w:p w:rsidR="00317921" w:rsidRDefault="00F87A3D" w:rsidP="00F87A3D">
          <w:pPr>
            <w:pStyle w:val="8EE047D3D95C4216BE781839B15876781"/>
          </w:pPr>
          <w:r w:rsidRPr="004D63E8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3248BC8288174EF185BFD8776EBD5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14995-FD1E-46A2-8F7D-8461AA53C510}"/>
      </w:docPartPr>
      <w:docPartBody>
        <w:p w:rsidR="00317921" w:rsidRDefault="00F87A3D" w:rsidP="00F87A3D">
          <w:pPr>
            <w:pStyle w:val="3248BC8288174EF185BFD8776EBD568F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2ABFC4EA0870433B8373070DE8B1F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5F1F67-455D-4EED-81B3-6959180BCE7F}"/>
      </w:docPartPr>
      <w:docPartBody>
        <w:p w:rsidR="00317921" w:rsidRDefault="00F87A3D" w:rsidP="00F87A3D">
          <w:pPr>
            <w:pStyle w:val="2ABFC4EA0870433B8373070DE8B1F8ED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3F53E61D241C4870991763EF68910A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530A5-9DB2-433A-8B17-F5A528854C16}"/>
      </w:docPartPr>
      <w:docPartBody>
        <w:p w:rsidR="00317921" w:rsidRDefault="00F87A3D" w:rsidP="00F87A3D">
          <w:pPr>
            <w:pStyle w:val="3F53E61D241C4870991763EF68910A96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5033E416DBF7488EB53F10EAC421F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B3D028-2352-482E-A26C-FEC658682D4C}"/>
      </w:docPartPr>
      <w:docPartBody>
        <w:p w:rsidR="00317921" w:rsidRDefault="00F87A3D" w:rsidP="00F87A3D">
          <w:pPr>
            <w:pStyle w:val="5033E416DBF7488EB53F10EAC421F7B51"/>
          </w:pPr>
          <w:r w:rsidRPr="004D63E8">
            <w:rPr>
              <w:rStyle w:val="PlaceholderText"/>
              <w:rFonts w:cs="Arial"/>
              <w:sz w:val="22"/>
              <w:szCs w:val="22"/>
            </w:rPr>
            <w:t>Click or tap to enter a date.</w:t>
          </w:r>
        </w:p>
      </w:docPartBody>
    </w:docPart>
    <w:docPart>
      <w:docPartPr>
        <w:name w:val="130BAADF1DA14691998E483EB73650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124D8-8983-4EEA-9B9D-D87F34A72AF0}"/>
      </w:docPartPr>
      <w:docPartBody>
        <w:p w:rsidR="00317921" w:rsidRDefault="00F87A3D" w:rsidP="00F87A3D">
          <w:pPr>
            <w:pStyle w:val="130BAADF1DA14691998E483EB736502B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1543B6E2DDE64C9AA2EED6AA1598E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598455-5D47-4458-B7A2-0E82B256212E}"/>
      </w:docPartPr>
      <w:docPartBody>
        <w:p w:rsidR="00317921" w:rsidRDefault="00F87A3D" w:rsidP="00F87A3D">
          <w:pPr>
            <w:pStyle w:val="1543B6E2DDE64C9AA2EED6AA1598ECA11"/>
          </w:pPr>
          <w:r w:rsidRPr="004D63E8">
            <w:rPr>
              <w:rStyle w:val="PlaceholderText"/>
              <w:rFonts w:eastAsiaTheme="minorHAnsi" w:cs="Arial"/>
              <w:sz w:val="22"/>
              <w:szCs w:val="22"/>
            </w:rPr>
            <w:t>If other, click or tap here to enter text.</w:t>
          </w:r>
        </w:p>
      </w:docPartBody>
    </w:docPart>
    <w:docPart>
      <w:docPartPr>
        <w:name w:val="DC6D65F7E143475CB7A5A6A5C4E5EE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57A3A-EEBB-4B60-B272-28014A09DA58}"/>
      </w:docPartPr>
      <w:docPartBody>
        <w:p w:rsidR="00317921" w:rsidRDefault="00F87A3D" w:rsidP="00F87A3D">
          <w:pPr>
            <w:pStyle w:val="DC6D65F7E143475CB7A5A6A5C4E5EE6F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25ABCB7A8B1A4D23A15C7FF7D4514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12122F-310C-4020-8598-D9DCFB5F5498}"/>
      </w:docPartPr>
      <w:docPartBody>
        <w:p w:rsidR="00317921" w:rsidRDefault="00F87A3D" w:rsidP="00F87A3D">
          <w:pPr>
            <w:pStyle w:val="25ABCB7A8B1A4D23A15C7FF7D4514C6F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7D48009D544A4B2899EC12330615DB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9F5149-3EDF-4CB6-90CA-5472F5651E00}"/>
      </w:docPartPr>
      <w:docPartBody>
        <w:p w:rsidR="00317921" w:rsidRDefault="00F87A3D" w:rsidP="00F87A3D">
          <w:pPr>
            <w:pStyle w:val="7D48009D544A4B2899EC12330615DB13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D44DCE8370D94EF9A8643C75CF19BB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60FD4-707C-4324-ABD3-1A8447F59216}"/>
      </w:docPartPr>
      <w:docPartBody>
        <w:p w:rsidR="00317921" w:rsidRDefault="00F87A3D" w:rsidP="00F87A3D">
          <w:pPr>
            <w:pStyle w:val="D44DCE8370D94EF9A8643C75CF19BBF3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A191933BB3A54C3DAF0C36DB7B060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F9EC5-316D-42D0-B1B7-E6879D79E869}"/>
      </w:docPartPr>
      <w:docPartBody>
        <w:p w:rsidR="00317921" w:rsidRDefault="00F87A3D" w:rsidP="00F87A3D">
          <w:pPr>
            <w:pStyle w:val="A191933BB3A54C3DAF0C36DB7B060561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236F2900361C48DB85298F800FC9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29695-DC4A-4D43-B97E-4AF2758D375F}"/>
      </w:docPartPr>
      <w:docPartBody>
        <w:p w:rsidR="00317921" w:rsidRDefault="00F87A3D" w:rsidP="00F87A3D">
          <w:pPr>
            <w:pStyle w:val="236F2900361C48DB85298F800FC9B877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8320E796762C43089F24C3822C009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B14BD-536C-4E94-BF13-C3250A5A48BB}"/>
      </w:docPartPr>
      <w:docPartBody>
        <w:p w:rsidR="00317921" w:rsidRDefault="00F87A3D" w:rsidP="00F87A3D">
          <w:pPr>
            <w:pStyle w:val="8320E796762C43089F24C3822C009ED7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4467E29F2DEB4975BDCD9D3E250DA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AEB31-94E7-4247-A196-C1CCF95DC4ED}"/>
      </w:docPartPr>
      <w:docPartBody>
        <w:p w:rsidR="00317921" w:rsidRDefault="00F87A3D" w:rsidP="00F87A3D">
          <w:pPr>
            <w:pStyle w:val="4467E29F2DEB4975BDCD9D3E250DA60E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67101F3F10B24F8297092741D91D4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F9B712-8ECE-40C0-83DD-14C4C205C0FF}"/>
      </w:docPartPr>
      <w:docPartBody>
        <w:p w:rsidR="00317921" w:rsidRDefault="00F87A3D" w:rsidP="00F87A3D">
          <w:pPr>
            <w:pStyle w:val="67101F3F10B24F8297092741D91D4E91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2D2A8B3A044647858234A0EDA18643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2B168-5FED-4769-A0D2-60CD0CE2A0CA}"/>
      </w:docPartPr>
      <w:docPartBody>
        <w:p w:rsidR="00317921" w:rsidRDefault="00F87A3D" w:rsidP="00F87A3D">
          <w:pPr>
            <w:pStyle w:val="2D2A8B3A044647858234A0EDA1864377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FCB35BFEA07C4A4C87ABF6C8195F8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DE013-24B4-4F03-81F4-6B682C99674B}"/>
      </w:docPartPr>
      <w:docPartBody>
        <w:p w:rsidR="00317921" w:rsidRDefault="00F87A3D" w:rsidP="00F87A3D">
          <w:pPr>
            <w:pStyle w:val="FCB35BFEA07C4A4C87ABF6C8195F8F57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3EA3EFDA41084F7D8A5211361C516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098CE-0E77-4AAA-9D44-03D763DDFA61}"/>
      </w:docPartPr>
      <w:docPartBody>
        <w:p w:rsidR="00317921" w:rsidRDefault="00F87A3D" w:rsidP="00F87A3D">
          <w:pPr>
            <w:pStyle w:val="3EA3EFDA41084F7D8A5211361C51605E1"/>
          </w:pPr>
          <w:r w:rsidRPr="00793F14">
            <w:rPr>
              <w:rStyle w:val="PlaceholderText"/>
              <w:rFonts w:cs="Arial"/>
              <w:sz w:val="22"/>
              <w:szCs w:val="22"/>
            </w:rPr>
            <w:t>Choose an item.</w:t>
          </w:r>
        </w:p>
      </w:docPartBody>
    </w:docPart>
    <w:docPart>
      <w:docPartPr>
        <w:name w:val="455FE2BEB696408284890E4178A1F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0B255B-99BE-4D4D-B27B-73027B76128D}"/>
      </w:docPartPr>
      <w:docPartBody>
        <w:p w:rsidR="00317921" w:rsidRDefault="00F87A3D" w:rsidP="00F87A3D">
          <w:pPr>
            <w:pStyle w:val="455FE2BEB696408284890E4178A1F82E1"/>
          </w:pPr>
          <w:r w:rsidRPr="00575D34">
            <w:rPr>
              <w:rFonts w:eastAsia="Calibri" w:cs="Arial"/>
              <w:sz w:val="22"/>
              <w:szCs w:val="22"/>
            </w:rPr>
            <w:t>Choose an item.</w:t>
          </w:r>
        </w:p>
      </w:docPartBody>
    </w:docPart>
    <w:docPart>
      <w:docPartPr>
        <w:name w:val="9080CE29FF8F4E14841D6752C4175D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B190E-4CB4-41D3-822C-2A7EB252F7A9}"/>
      </w:docPartPr>
      <w:docPartBody>
        <w:p w:rsidR="00317921" w:rsidRDefault="00F87A3D" w:rsidP="00F87A3D">
          <w:pPr>
            <w:pStyle w:val="9080CE29FF8F4E14841D6752C4175D5A1"/>
          </w:pPr>
          <w:r w:rsidRPr="00575D34">
            <w:rPr>
              <w:rFonts w:eastAsia="Calibri" w:cs="Arial"/>
              <w:sz w:val="22"/>
              <w:szCs w:val="22"/>
            </w:rPr>
            <w:t>Choose an item.</w:t>
          </w:r>
        </w:p>
      </w:docPartBody>
    </w:docPart>
    <w:docPart>
      <w:docPartPr>
        <w:name w:val="EDC89ADE092641AF881C0B9D89EF3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76EDB-3DBF-42AD-85CE-CBB6A14BAAFE}"/>
      </w:docPartPr>
      <w:docPartBody>
        <w:p w:rsidR="00317921" w:rsidRDefault="00F87A3D" w:rsidP="00F87A3D">
          <w:pPr>
            <w:pStyle w:val="EDC89ADE092641AF881C0B9D89EF3B531"/>
          </w:pPr>
          <w:r w:rsidRPr="00575D34">
            <w:rPr>
              <w:rFonts w:eastAsia="Calibri" w:cs="Arial"/>
              <w:sz w:val="22"/>
              <w:szCs w:val="22"/>
            </w:rPr>
            <w:t>Choose an item.</w:t>
          </w:r>
        </w:p>
      </w:docPartBody>
    </w:docPart>
    <w:docPart>
      <w:docPartPr>
        <w:name w:val="C4C760A410C14D15A0C6CE154088D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680CA-CBDB-498D-9DF0-BC25C17BEEFE}"/>
      </w:docPartPr>
      <w:docPartBody>
        <w:p w:rsidR="00317921" w:rsidRDefault="00F87A3D" w:rsidP="00F87A3D">
          <w:pPr>
            <w:pStyle w:val="C4C760A410C14D15A0C6CE154088D8E91"/>
          </w:pPr>
          <w:r w:rsidRPr="00793F14">
            <w:rPr>
              <w:rStyle w:val="PlaceholderText"/>
              <w:rFonts w:eastAsia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B5600E1DE11D484E9D2184C54D59D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28584-097F-47DC-AC96-EEC89513645A}"/>
      </w:docPartPr>
      <w:docPartBody>
        <w:p w:rsidR="00317921" w:rsidRDefault="00F87A3D" w:rsidP="00F87A3D">
          <w:pPr>
            <w:pStyle w:val="B5600E1DE11D484E9D2184C54D59D7E41"/>
          </w:pPr>
          <w:r w:rsidRPr="00793F14">
            <w:rPr>
              <w:rStyle w:val="PlaceholderText"/>
              <w:sz w:val="22"/>
              <w:szCs w:val="22"/>
            </w:rPr>
            <w:t>Click or tap to enter a date.</w:t>
          </w:r>
        </w:p>
      </w:docPartBody>
    </w:docPart>
    <w:docPart>
      <w:docPartPr>
        <w:name w:val="DBB5AB59DCF0404FB3F5B59F6FB61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F6783-F95C-43B7-AF43-B41EA4BDAE42}"/>
      </w:docPartPr>
      <w:docPartBody>
        <w:p w:rsidR="00317921" w:rsidRDefault="00F87A3D" w:rsidP="00F87A3D">
          <w:pPr>
            <w:pStyle w:val="DBB5AB59DCF0404FB3F5B59F6FB61F511"/>
          </w:pPr>
          <w:r w:rsidRPr="00793F14">
            <w:rPr>
              <w:rStyle w:val="PlaceholderText"/>
              <w:rFonts w:eastAsia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D66349B8D77E4E998B4136B07F125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B8C0C-A270-4D5D-A161-37D6B0784AD9}"/>
      </w:docPartPr>
      <w:docPartBody>
        <w:p w:rsidR="00317921" w:rsidRDefault="00F87A3D" w:rsidP="00F87A3D">
          <w:pPr>
            <w:pStyle w:val="D66349B8D77E4E998B4136B07F1252191"/>
          </w:pPr>
          <w:r w:rsidRPr="00793F14">
            <w:rPr>
              <w:rStyle w:val="PlaceholderText"/>
              <w:sz w:val="22"/>
              <w:szCs w:val="22"/>
            </w:rPr>
            <w:t>Click or tap to enter a date.</w:t>
          </w:r>
        </w:p>
      </w:docPartBody>
    </w:docPart>
    <w:docPart>
      <w:docPartPr>
        <w:name w:val="6E49EBCDF06E4CDC9E41EE848E90E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E60EB-2046-49AA-8698-6952B72A6507}"/>
      </w:docPartPr>
      <w:docPartBody>
        <w:p w:rsidR="00317921" w:rsidRDefault="00F87A3D" w:rsidP="00F87A3D">
          <w:pPr>
            <w:pStyle w:val="6E49EBCDF06E4CDC9E41EE848E90EA0A1"/>
          </w:pPr>
          <w:r w:rsidRPr="00793F14">
            <w:rPr>
              <w:rStyle w:val="PlaceholderText"/>
              <w:sz w:val="22"/>
              <w:szCs w:val="22"/>
            </w:rPr>
            <w:t>Click or tap to enter a date.</w:t>
          </w:r>
        </w:p>
      </w:docPartBody>
    </w:docPart>
    <w:docPart>
      <w:docPartPr>
        <w:name w:val="236A1737E66245FC96B1284918042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02DEBD-64A3-498D-AF2F-67E86FC1EFAF}"/>
      </w:docPartPr>
      <w:docPartBody>
        <w:p w:rsidR="00F87A3D" w:rsidRDefault="00F87A3D" w:rsidP="00F87A3D">
          <w:pPr>
            <w:pStyle w:val="236A1737E66245FC96B12849180422801"/>
          </w:pPr>
          <w:r w:rsidRPr="008740CB">
            <w:rPr>
              <w:rStyle w:val="PlaceholderText"/>
              <w:rFonts w:eastAsiaTheme="minorHAnsi"/>
              <w:color w:val="808080" w:themeColor="background1" w:themeShade="80"/>
            </w:rPr>
            <w:t>Click to enter text.</w:t>
          </w:r>
        </w:p>
      </w:docPartBody>
    </w:docPart>
    <w:docPart>
      <w:docPartPr>
        <w:name w:val="DefaultPlaceholder_-1854013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A0D03F-EBB2-4D0C-B9E5-76D3E31CA784}"/>
      </w:docPartPr>
      <w:docPartBody>
        <w:p w:rsidR="00F87A3D" w:rsidRDefault="000C701C">
          <w:r w:rsidRPr="00A548A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EBF23CD035D74398BBB8CDEE022D8A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51B9C4-1E03-45B3-9134-165CD9761326}"/>
      </w:docPartPr>
      <w:docPartBody>
        <w:p w:rsidR="00F87A3D" w:rsidRDefault="00F87A3D" w:rsidP="00F87A3D">
          <w:pPr>
            <w:pStyle w:val="EBF23CD035D74398BBB8CDEE022D8A932"/>
          </w:pPr>
          <w:r w:rsidRPr="00793F14">
            <w:rPr>
              <w:rStyle w:val="PlaceholderText"/>
              <w:rFonts w:eastAsiaTheme="minorHAnsi"/>
              <w:sz w:val="22"/>
              <w:szCs w:val="22"/>
            </w:rPr>
            <w:t>Click or tap here to enter text.</w:t>
          </w:r>
        </w:p>
      </w:docPartBody>
    </w:docPart>
    <w:docPart>
      <w:docPartPr>
        <w:name w:val="28C6711529A4491588D346F50AA90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4BF508-5C3B-43AF-85C2-99E2E8184A62}"/>
      </w:docPartPr>
      <w:docPartBody>
        <w:p w:rsidR="00C518BB" w:rsidRDefault="00F87A3D" w:rsidP="00F87A3D">
          <w:pPr>
            <w:pStyle w:val="28C6711529A4491588D346F50AA901EB"/>
          </w:pPr>
          <w:r w:rsidRPr="0020603A">
            <w:rPr>
              <w:rStyle w:val="PlaceholderText"/>
              <w:rFonts w:eastAsiaTheme="minorHAnsi"/>
            </w:rPr>
            <w:t>Click or tap to enter a date.</w:t>
          </w:r>
        </w:p>
      </w:docPartBody>
    </w:docPart>
    <w:docPart>
      <w:docPartPr>
        <w:name w:val="7F11FB5AB2DB4335B81A8A9422EFE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5B5D90-3C23-4123-9272-92E6AC8A5D4F}"/>
      </w:docPartPr>
      <w:docPartBody>
        <w:p w:rsidR="009C458E" w:rsidRDefault="00C518BB" w:rsidP="00C518BB">
          <w:pPr>
            <w:pStyle w:val="7F11FB5AB2DB4335B81A8A9422EFEC43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91DA89F9574B42DDBB5CA1CCB191AA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EB1C02-0AF7-4CF6-959A-AD68A2B75625}"/>
      </w:docPartPr>
      <w:docPartBody>
        <w:p w:rsidR="009C458E" w:rsidRDefault="00C518BB" w:rsidP="00C518BB">
          <w:pPr>
            <w:pStyle w:val="91DA89F9574B42DDBB5CA1CCB191AA26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8D422F59BDC441ABB1881393F58CD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20C54-A829-41FE-9E45-0989E3E6E227}"/>
      </w:docPartPr>
      <w:docPartBody>
        <w:p w:rsidR="009C458E" w:rsidRDefault="00C518BB" w:rsidP="00C518BB">
          <w:pPr>
            <w:pStyle w:val="8D422F59BDC441ABB1881393F58CD3AE"/>
          </w:pPr>
          <w:r w:rsidRPr="004D63E8">
            <w:rPr>
              <w:rStyle w:val="PlaceholderText"/>
              <w:rFonts w:eastAsiaTheme="minorHAnsi" w:cs="Arial"/>
            </w:rPr>
            <w:t>Click or tap here to enter text.</w:t>
          </w:r>
        </w:p>
      </w:docPartBody>
    </w:docPart>
    <w:docPart>
      <w:docPartPr>
        <w:name w:val="265981AD3965432E9966A13F52CFC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B21E9-BBA5-4C23-8C68-48992AD08527}"/>
      </w:docPartPr>
      <w:docPartBody>
        <w:p w:rsidR="009C458E" w:rsidRDefault="00C518BB" w:rsidP="00C518BB">
          <w:pPr>
            <w:pStyle w:val="265981AD3965432E9966A13F52CFC566"/>
          </w:pPr>
          <w:r w:rsidRPr="004D63E8">
            <w:rPr>
              <w:rStyle w:val="PlaceholderText"/>
              <w:rFonts w:cs="Arial"/>
            </w:rPr>
            <w:t>Click or tap to enter a date.</w:t>
          </w:r>
        </w:p>
      </w:docPartBody>
    </w:docPart>
    <w:docPart>
      <w:docPartPr>
        <w:name w:val="B9318209535C4903A4EF97DF2D409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6B5FF-3096-46E9-8CA2-832CED1882E9}"/>
      </w:docPartPr>
      <w:docPartBody>
        <w:p w:rsidR="009C458E" w:rsidRDefault="00C518BB" w:rsidP="00C518BB">
          <w:pPr>
            <w:pStyle w:val="B9318209535C4903A4EF97DF2D409D8E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AC2FE57FDA764B47B31E28979C5BAC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9FEFE-6B71-4ECC-AF60-F485BB139582}"/>
      </w:docPartPr>
      <w:docPartBody>
        <w:p w:rsidR="009C458E" w:rsidRDefault="00C518BB" w:rsidP="00C518BB">
          <w:pPr>
            <w:pStyle w:val="AC2FE57FDA764B47B31E28979C5BACBC"/>
          </w:pPr>
          <w:r w:rsidRPr="004D63E8">
            <w:rPr>
              <w:rStyle w:val="PlaceholderText"/>
              <w:rFonts w:eastAsiaTheme="minorHAnsi" w:cs="Arial"/>
            </w:rPr>
            <w:t>Click or tap here to enter text.</w:t>
          </w:r>
        </w:p>
      </w:docPartBody>
    </w:docPart>
    <w:docPart>
      <w:docPartPr>
        <w:name w:val="435EA514F3E84A72ADDA33F31B504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6E02E-CAD4-461D-B1A7-69EA12240DC2}"/>
      </w:docPartPr>
      <w:docPartBody>
        <w:p w:rsidR="009C458E" w:rsidRDefault="00C518BB" w:rsidP="00C518BB">
          <w:pPr>
            <w:pStyle w:val="435EA514F3E84A72ADDA33F31B5049EA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22F349DAFD1142CF86BD5E136AFF7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4447F-51A7-4272-9EAC-48EC682A9EA5}"/>
      </w:docPartPr>
      <w:docPartBody>
        <w:p w:rsidR="009C458E" w:rsidRDefault="00C518BB" w:rsidP="00C518BB">
          <w:pPr>
            <w:pStyle w:val="22F349DAFD1142CF86BD5E136AFF765A"/>
          </w:pPr>
          <w:r w:rsidRPr="00A548A0">
            <w:rPr>
              <w:rStyle w:val="PlaceholderText"/>
            </w:rPr>
            <w:t>Enter any content that you want to repeat, including other content controls. You can also insert this control around table rows in order to repeat parts of a table.</w:t>
          </w:r>
        </w:p>
      </w:docPartBody>
    </w:docPart>
    <w:docPart>
      <w:docPartPr>
        <w:name w:val="2E944475FB064C71A964B3BB49D77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05D5C-68A9-4980-BC52-F2189508EAF0}"/>
      </w:docPartPr>
      <w:docPartBody>
        <w:p w:rsidR="009C458E" w:rsidRDefault="00C518BB" w:rsidP="00C518BB">
          <w:pPr>
            <w:pStyle w:val="2E944475FB064C71A964B3BB49D77887"/>
          </w:pPr>
          <w:r w:rsidRPr="004D63E8">
            <w:rPr>
              <w:rStyle w:val="PlaceholderText"/>
              <w:rFonts w:eastAsiaTheme="minorHAnsi" w:cs="Arial"/>
            </w:rPr>
            <w:t>Click or tap here to enter text.</w:t>
          </w:r>
        </w:p>
      </w:docPartBody>
    </w:docPart>
    <w:docPart>
      <w:docPartPr>
        <w:name w:val="3B469A06C4D5438E876025B5AB335B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769A4-2D80-4067-8013-BA2FAC7FD8DD}"/>
      </w:docPartPr>
      <w:docPartBody>
        <w:p w:rsidR="009C458E" w:rsidRDefault="00C518BB" w:rsidP="00C518BB">
          <w:pPr>
            <w:pStyle w:val="3B469A06C4D5438E876025B5AB335B5A"/>
          </w:pPr>
          <w:r w:rsidRPr="004D63E8">
            <w:rPr>
              <w:rStyle w:val="PlaceholderText"/>
              <w:rFonts w:cs="Arial"/>
            </w:rPr>
            <w:t>Click or tap to enter a date.</w:t>
          </w:r>
        </w:p>
      </w:docPartBody>
    </w:docPart>
    <w:docPart>
      <w:docPartPr>
        <w:name w:val="07BFEFECD6B2418E93CD5E18C7B0F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7C051-847B-43B2-8D32-648203BC5CBA}"/>
      </w:docPartPr>
      <w:docPartBody>
        <w:p w:rsidR="009C458E" w:rsidRDefault="00C518BB" w:rsidP="00C518BB">
          <w:pPr>
            <w:pStyle w:val="07BFEFECD6B2418E93CD5E18C7B0F63C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19218CC3645C41B6BD2ECEA980E2F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B6F2DD-C7AA-4AF8-9C75-8B323E5EB033}"/>
      </w:docPartPr>
      <w:docPartBody>
        <w:p w:rsidR="009C458E" w:rsidRDefault="00C518BB" w:rsidP="00C518BB">
          <w:pPr>
            <w:pStyle w:val="19218CC3645C41B6BD2ECEA980E2F8EE"/>
          </w:pPr>
          <w:r w:rsidRPr="004D63E8">
            <w:rPr>
              <w:rStyle w:val="PlaceholderText"/>
              <w:rFonts w:eastAsiaTheme="minorHAnsi" w:cs="Arial"/>
            </w:rPr>
            <w:t>Click or tap here to enter text.</w:t>
          </w:r>
        </w:p>
      </w:docPartBody>
    </w:docPart>
    <w:docPart>
      <w:docPartPr>
        <w:name w:val="B15C1D8342E7442F9E92D66F0F325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71ADAA-3186-4EF0-82FE-7C158C8D9488}"/>
      </w:docPartPr>
      <w:docPartBody>
        <w:p w:rsidR="009C458E" w:rsidRDefault="00C518BB" w:rsidP="00C518BB">
          <w:pPr>
            <w:pStyle w:val="B15C1D8342E7442F9E92D66F0F325292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CF5E84B4E20242AEA21CB991AC104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082628-B5DC-410D-9B69-3EDF9CFCB42C}"/>
      </w:docPartPr>
      <w:docPartBody>
        <w:p w:rsidR="009C458E" w:rsidRDefault="00C518BB" w:rsidP="00C518BB">
          <w:pPr>
            <w:pStyle w:val="CF5E84B4E20242AEA21CB991AC10450D"/>
          </w:pPr>
          <w:r w:rsidRPr="00F851DF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0CE6613BBAC476E8C4F0D871BA2A2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C57EB-1391-4FE3-9911-486CA370F2FD}"/>
      </w:docPartPr>
      <w:docPartBody>
        <w:p w:rsidR="009C458E" w:rsidRDefault="00C518BB" w:rsidP="00C518BB">
          <w:pPr>
            <w:pStyle w:val="00CE6613BBAC476E8C4F0D871BA2A2CC"/>
          </w:pPr>
          <w:r w:rsidRPr="00F851DF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F8CC6520FC724C9295CD0DF6E215A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AFE35F-6A27-4671-8FE6-9B0D472D4B2D}"/>
      </w:docPartPr>
      <w:docPartBody>
        <w:p w:rsidR="009C458E" w:rsidRDefault="00C518BB" w:rsidP="00C518BB">
          <w:pPr>
            <w:pStyle w:val="F8CC6520FC724C9295CD0DF6E215AF37"/>
          </w:pPr>
          <w:r w:rsidRPr="00F851DF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9E13EC30894F4EDBB025CD84F5FC70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C306C-6838-4350-A34D-BEB3767DFF95}"/>
      </w:docPartPr>
      <w:docPartBody>
        <w:p w:rsidR="009C458E" w:rsidRDefault="00C518BB" w:rsidP="00C518BB">
          <w:pPr>
            <w:pStyle w:val="9E13EC30894F4EDBB025CD84F5FC7061"/>
          </w:pPr>
          <w:r w:rsidRPr="00F851DF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5B4FAEB6D3D944AD8362ED1838CF0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42892-6CE3-4FDA-8E81-63A58CB0148B}"/>
      </w:docPartPr>
      <w:docPartBody>
        <w:p w:rsidR="009C458E" w:rsidRDefault="00C518BB" w:rsidP="00C518BB">
          <w:pPr>
            <w:pStyle w:val="5B4FAEB6D3D944AD8362ED1838CF0C88"/>
          </w:pPr>
          <w:r w:rsidRPr="00F851DF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334E156F666A49A79C703758CCD396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09D136-4373-4709-A96E-79CEB3090829}"/>
      </w:docPartPr>
      <w:docPartBody>
        <w:p w:rsidR="009C458E" w:rsidRDefault="00C518BB" w:rsidP="00C518BB">
          <w:pPr>
            <w:pStyle w:val="334E156F666A49A79C703758CCD396BB"/>
          </w:pPr>
          <w:r w:rsidRPr="00F851DF">
            <w:rPr>
              <w:rStyle w:val="PlaceholderText"/>
              <w:rFonts w:eastAsiaTheme="minorHAnsi"/>
            </w:rPr>
            <w:t>Click or tap here to enter text.</w:t>
          </w:r>
        </w:p>
      </w:docPartBody>
    </w:docPart>
    <w:docPart>
      <w:docPartPr>
        <w:name w:val="0CCED925FFAF4888A7E1159C8E03F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50E92-5F53-4C9D-ACC4-5240095DFCC2}"/>
      </w:docPartPr>
      <w:docPartBody>
        <w:p w:rsidR="00FE73C2" w:rsidRDefault="00A92F43" w:rsidP="00A92F43">
          <w:pPr>
            <w:pStyle w:val="0CCED925FFAF4888A7E1159C8E03FCE5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  <w:docPart>
      <w:docPartPr>
        <w:name w:val="FDF6C4ADCFF84C3E875906034E661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CEB72-C4FB-4975-8A98-D5EC804D1AB7}"/>
      </w:docPartPr>
      <w:docPartBody>
        <w:p w:rsidR="00FE73C2" w:rsidRDefault="00A92F43" w:rsidP="00A92F43">
          <w:pPr>
            <w:pStyle w:val="FDF6C4ADCFF84C3E875906034E661CF4"/>
          </w:pPr>
          <w:r w:rsidRPr="004D63E8">
            <w:rPr>
              <w:rStyle w:val="PlaceholderText"/>
              <w:rFonts w:cs="Arial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F9D"/>
    <w:rsid w:val="00030DD4"/>
    <w:rsid w:val="000C701C"/>
    <w:rsid w:val="002E6024"/>
    <w:rsid w:val="00317921"/>
    <w:rsid w:val="00400E76"/>
    <w:rsid w:val="0058580D"/>
    <w:rsid w:val="005E55A5"/>
    <w:rsid w:val="008D5F9D"/>
    <w:rsid w:val="009C458E"/>
    <w:rsid w:val="00A92F43"/>
    <w:rsid w:val="00C518BB"/>
    <w:rsid w:val="00F87A3D"/>
    <w:rsid w:val="00FE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92F43"/>
    <w:rPr>
      <w:color w:val="808080"/>
    </w:rPr>
  </w:style>
  <w:style w:type="paragraph" w:styleId="Footer">
    <w:name w:val="footer"/>
    <w:basedOn w:val="Normal"/>
    <w:link w:val="FooterChar"/>
    <w:uiPriority w:val="99"/>
    <w:rsid w:val="0058580D"/>
    <w:pPr>
      <w:tabs>
        <w:tab w:val="center" w:pos="4680"/>
        <w:tab w:val="right" w:pos="9810"/>
      </w:tabs>
      <w:spacing w:after="0" w:line="240" w:lineRule="auto"/>
    </w:pPr>
    <w:rPr>
      <w:rFonts w:ascii="Arial" w:eastAsia="Times New Roman" w:hAnsi="Arial" w:cs="Times New Roman"/>
      <w:sz w:val="18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8580D"/>
    <w:rPr>
      <w:rFonts w:ascii="Arial" w:eastAsia="Times New Roman" w:hAnsi="Arial" w:cs="Times New Roman"/>
      <w:sz w:val="18"/>
      <w:szCs w:val="24"/>
      <w:lang w:eastAsia="en-US"/>
    </w:rPr>
  </w:style>
  <w:style w:type="paragraph" w:customStyle="1" w:styleId="6500B232DB244256830D209EE217D0171">
    <w:name w:val="6500B232DB244256830D209EE217D017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644F277454444B0AB6FD948A64B9520D1">
    <w:name w:val="644F277454444B0AB6FD948A64B9520D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3248BC8288174EF185BFD8776EBD568F1">
    <w:name w:val="3248BC8288174EF185BFD8776EBD568F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ABFC4EA0870433B8373070DE8B1F8ED1">
    <w:name w:val="2ABFC4EA0870433B8373070DE8B1F8ED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3F53E61D241C4870991763EF68910A961">
    <w:name w:val="3F53E61D241C4870991763EF68910A96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5033E416DBF7488EB53F10EAC421F7B51">
    <w:name w:val="5033E416DBF7488EB53F10EAC421F7B5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130BAADF1DA14691998E483EB736502B1">
    <w:name w:val="130BAADF1DA14691998E483EB736502B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6D16B44872F4BFC8712AA21417C3CC61">
    <w:name w:val="D6D16B44872F4BFC8712AA21417C3CC6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E0341451D3DA4FC38CC4FE968B6DD40A1">
    <w:name w:val="E0341451D3DA4FC38CC4FE968B6DD40A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BF1EC426286C4719A00F92EA9EB2E34A1">
    <w:name w:val="BF1EC426286C4719A00F92EA9EB2E34A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6C98F8BAF31146EBA385D857FCCD6BC01">
    <w:name w:val="6C98F8BAF31146EBA385D857FCCD6BC0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1543B6E2DDE64C9AA2EED6AA1598ECA11">
    <w:name w:val="1543B6E2DDE64C9AA2EED6AA1598ECA1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BD3AE581ADEC4F4682AE3133FFBCA24B1">
    <w:name w:val="BD3AE581ADEC4F4682AE3133FFBCA24B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8C6711529A4491588D346F50AA901EB">
    <w:name w:val="28C6711529A4491588D346F50AA901EB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5FA1FFDBE26B4B5B838154B656D7EE671">
    <w:name w:val="5FA1FFDBE26B4B5B838154B656D7EE67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4D5CC6A732840D9957D96EDE42A70411">
    <w:name w:val="24D5CC6A732840D9957D96EDE42A7041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451678895BAA41059E824100C37BA4181">
    <w:name w:val="451678895BAA41059E824100C37BA418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8EE047D3D95C4216BE781839B15876781">
    <w:name w:val="8EE047D3D95C4216BE781839B1587678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C4C760A410C14D15A0C6CE154088D8E91">
    <w:name w:val="C4C760A410C14D15A0C6CE154088D8E9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B5600E1DE11D484E9D2184C54D59D7E41">
    <w:name w:val="B5600E1DE11D484E9D2184C54D59D7E4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D2A8B3A044647858234A0EDA18643771">
    <w:name w:val="2D2A8B3A044647858234A0EDA1864377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455FE2BEB696408284890E4178A1F82E1">
    <w:name w:val="455FE2BEB696408284890E4178A1F82E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C6D65F7E143475CB7A5A6A5C4E5EE6F1">
    <w:name w:val="DC6D65F7E143475CB7A5A6A5C4E5EE6F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44DCE8370D94EF9A8643C75CF19BBF31">
    <w:name w:val="D44DCE8370D94EF9A8643C75CF19BBF3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8320E796762C43089F24C3822C009ED71">
    <w:name w:val="8320E796762C43089F24C3822C009ED7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BB5AB59DCF0404FB3F5B59F6FB61F511">
    <w:name w:val="DBB5AB59DCF0404FB3F5B59F6FB61F51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D66349B8D77E4E998B4136B07F1252191">
    <w:name w:val="D66349B8D77E4E998B4136B07F125219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FCB35BFEA07C4A4C87ABF6C8195F8F571">
    <w:name w:val="FCB35BFEA07C4A4C87ABF6C8195F8F57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9080CE29FF8F4E14841D6752C4175D5A1">
    <w:name w:val="9080CE29FF8F4E14841D6752C4175D5A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5ABCB7A8B1A4D23A15C7FF7D4514C6F1">
    <w:name w:val="25ABCB7A8B1A4D23A15C7FF7D4514C6F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A191933BB3A54C3DAF0C36DB7B0605611">
    <w:name w:val="A191933BB3A54C3DAF0C36DB7B060561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4467E29F2DEB4975BDCD9D3E250DA60E1">
    <w:name w:val="4467E29F2DEB4975BDCD9D3E250DA60E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EBF23CD035D74398BBB8CDEE022D8A932">
    <w:name w:val="EBF23CD035D74398BBB8CDEE022D8A932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6E49EBCDF06E4CDC9E41EE848E90EA0A1">
    <w:name w:val="6E49EBCDF06E4CDC9E41EE848E90EA0A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3EA3EFDA41084F7D8A5211361C51605E1">
    <w:name w:val="3EA3EFDA41084F7D8A5211361C51605E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EDC89ADE092641AF881C0B9D89EF3B531">
    <w:name w:val="EDC89ADE092641AF881C0B9D89EF3B53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7D48009D544A4B2899EC12330615DB131">
    <w:name w:val="7D48009D544A4B2899EC12330615DB13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36F2900361C48DB85298F800FC9B8771">
    <w:name w:val="236F2900361C48DB85298F800FC9B877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67101F3F10B24F8297092741D91D4E911">
    <w:name w:val="67101F3F10B24F8297092741D91D4E91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236A1737E66245FC96B12849180422801">
    <w:name w:val="236A1737E66245FC96B12849180422801"/>
    <w:rsid w:val="00F87A3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US"/>
    </w:rPr>
  </w:style>
  <w:style w:type="paragraph" w:customStyle="1" w:styleId="7F11FB5AB2DB4335B81A8A9422EFEC43">
    <w:name w:val="7F11FB5AB2DB4335B81A8A9422EFEC43"/>
    <w:rsid w:val="00C518BB"/>
  </w:style>
  <w:style w:type="paragraph" w:customStyle="1" w:styleId="91DA89F9574B42DDBB5CA1CCB191AA26">
    <w:name w:val="91DA89F9574B42DDBB5CA1CCB191AA26"/>
    <w:rsid w:val="00C518BB"/>
  </w:style>
  <w:style w:type="paragraph" w:customStyle="1" w:styleId="8D422F59BDC441ABB1881393F58CD3AE">
    <w:name w:val="8D422F59BDC441ABB1881393F58CD3AE"/>
    <w:rsid w:val="00C518BB"/>
  </w:style>
  <w:style w:type="paragraph" w:customStyle="1" w:styleId="265981AD3965432E9966A13F52CFC566">
    <w:name w:val="265981AD3965432E9966A13F52CFC566"/>
    <w:rsid w:val="00C518BB"/>
  </w:style>
  <w:style w:type="paragraph" w:customStyle="1" w:styleId="B9318209535C4903A4EF97DF2D409D8E">
    <w:name w:val="B9318209535C4903A4EF97DF2D409D8E"/>
    <w:rsid w:val="00C518BB"/>
  </w:style>
  <w:style w:type="paragraph" w:customStyle="1" w:styleId="AC2FE57FDA764B47B31E28979C5BACBC">
    <w:name w:val="AC2FE57FDA764B47B31E28979C5BACBC"/>
    <w:rsid w:val="00C518BB"/>
  </w:style>
  <w:style w:type="paragraph" w:customStyle="1" w:styleId="435EA514F3E84A72ADDA33F31B5049EA">
    <w:name w:val="435EA514F3E84A72ADDA33F31B5049EA"/>
    <w:rsid w:val="00C518BB"/>
  </w:style>
  <w:style w:type="paragraph" w:customStyle="1" w:styleId="22F349DAFD1142CF86BD5E136AFF765A">
    <w:name w:val="22F349DAFD1142CF86BD5E136AFF765A"/>
    <w:rsid w:val="00C518BB"/>
  </w:style>
  <w:style w:type="paragraph" w:customStyle="1" w:styleId="2E944475FB064C71A964B3BB49D77887">
    <w:name w:val="2E944475FB064C71A964B3BB49D77887"/>
    <w:rsid w:val="00C518BB"/>
  </w:style>
  <w:style w:type="paragraph" w:customStyle="1" w:styleId="3B469A06C4D5438E876025B5AB335B5A">
    <w:name w:val="3B469A06C4D5438E876025B5AB335B5A"/>
    <w:rsid w:val="00C518BB"/>
  </w:style>
  <w:style w:type="paragraph" w:customStyle="1" w:styleId="07BFEFECD6B2418E93CD5E18C7B0F63C">
    <w:name w:val="07BFEFECD6B2418E93CD5E18C7B0F63C"/>
    <w:rsid w:val="00C518BB"/>
  </w:style>
  <w:style w:type="paragraph" w:customStyle="1" w:styleId="19218CC3645C41B6BD2ECEA980E2F8EE">
    <w:name w:val="19218CC3645C41B6BD2ECEA980E2F8EE"/>
    <w:rsid w:val="00C518BB"/>
  </w:style>
  <w:style w:type="paragraph" w:customStyle="1" w:styleId="B15C1D8342E7442F9E92D66F0F325292">
    <w:name w:val="B15C1D8342E7442F9E92D66F0F325292"/>
    <w:rsid w:val="00C518BB"/>
  </w:style>
  <w:style w:type="paragraph" w:customStyle="1" w:styleId="CF5E84B4E20242AEA21CB991AC10450D">
    <w:name w:val="CF5E84B4E20242AEA21CB991AC10450D"/>
    <w:rsid w:val="00C518BB"/>
  </w:style>
  <w:style w:type="paragraph" w:customStyle="1" w:styleId="00CE6613BBAC476E8C4F0D871BA2A2CC">
    <w:name w:val="00CE6613BBAC476E8C4F0D871BA2A2CC"/>
    <w:rsid w:val="00C518BB"/>
  </w:style>
  <w:style w:type="paragraph" w:customStyle="1" w:styleId="F8CC6520FC724C9295CD0DF6E215AF37">
    <w:name w:val="F8CC6520FC724C9295CD0DF6E215AF37"/>
    <w:rsid w:val="00C518BB"/>
  </w:style>
  <w:style w:type="paragraph" w:customStyle="1" w:styleId="9E13EC30894F4EDBB025CD84F5FC7061">
    <w:name w:val="9E13EC30894F4EDBB025CD84F5FC7061"/>
    <w:rsid w:val="00C518BB"/>
  </w:style>
  <w:style w:type="paragraph" w:customStyle="1" w:styleId="5B4FAEB6D3D944AD8362ED1838CF0C88">
    <w:name w:val="5B4FAEB6D3D944AD8362ED1838CF0C88"/>
    <w:rsid w:val="00C518BB"/>
  </w:style>
  <w:style w:type="paragraph" w:customStyle="1" w:styleId="334E156F666A49A79C703758CCD396BB">
    <w:name w:val="334E156F666A49A79C703758CCD396BB"/>
    <w:rsid w:val="00C518BB"/>
  </w:style>
  <w:style w:type="paragraph" w:customStyle="1" w:styleId="A2695553C8BF419889ADEFDACB4686E6">
    <w:name w:val="A2695553C8BF419889ADEFDACB4686E6"/>
    <w:rsid w:val="00A92F43"/>
  </w:style>
  <w:style w:type="paragraph" w:customStyle="1" w:styleId="8FDD1CCD5C0442288FF8B5C721E568C5">
    <w:name w:val="8FDD1CCD5C0442288FF8B5C721E568C5"/>
    <w:rsid w:val="00A92F43"/>
  </w:style>
  <w:style w:type="paragraph" w:customStyle="1" w:styleId="0CCED925FFAF4888A7E1159C8E03FCE5">
    <w:name w:val="0CCED925FFAF4888A7E1159C8E03FCE5"/>
    <w:rsid w:val="00A92F43"/>
  </w:style>
  <w:style w:type="paragraph" w:customStyle="1" w:styleId="FDF6C4ADCFF84C3E875906034E661CF4">
    <w:name w:val="FDF6C4ADCFF84C3E875906034E661CF4"/>
    <w:rsid w:val="00A92F4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176D72A826A42856D8D2671EE6EE5" ma:contentTypeVersion="4" ma:contentTypeDescription="Create a new document." ma:contentTypeScope="" ma:versionID="cb1eb4d832080274c71b4b0419125ece">
  <xsd:schema xmlns:xsd="http://www.w3.org/2001/XMLSchema" xmlns:xs="http://www.w3.org/2001/XMLSchema" xmlns:p="http://schemas.microsoft.com/office/2006/metadata/properties" xmlns:ns2="add6f06b-9333-4be0-8e10-5ee71e5fd634" xmlns:ns3="31905798-45a0-4854-a7b2-cdfca3fe8ac5" targetNamespace="http://schemas.microsoft.com/office/2006/metadata/properties" ma:root="true" ma:fieldsID="4ca84fbf36e7d8ec598399788be44f30" ns2:_="" ns3:_="">
    <xsd:import namespace="add6f06b-9333-4be0-8e10-5ee71e5fd634"/>
    <xsd:import namespace="31905798-45a0-4854-a7b2-cdfca3fe8a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d6f06b-9333-4be0-8e10-5ee71e5fd6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05798-45a0-4854-a7b2-cdfca3fe8ac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BFB32A-1EA3-4EC9-93A0-DBDBF240CED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B3B6D5D-86E0-49D7-BBE6-6FEC28F4BE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d6f06b-9333-4be0-8e10-5ee71e5fd634"/>
    <ds:schemaRef ds:uri="31905798-45a0-4854-a7b2-cdfca3fe8a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4</Pages>
  <Words>934</Words>
  <Characters>5324</Characters>
  <Application>Microsoft Office Word</Application>
  <DocSecurity>0</DocSecurity>
  <Lines>44</Lines>
  <Paragraphs>12</Paragraphs>
  <ScaleCrop>false</ScaleCrop>
  <Company/>
  <LinksUpToDate>false</LinksUpToDate>
  <CharactersWithSpaces>6246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2023-05-18T13:48:00Z</dcterms:created>
  <dcterms:modified xsi:type="dcterms:W3CDTF">2023-05-18T13:48:00Z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0x010100EAA176D72A826A42856D8D2671EE6EE5</vt:lpwstr>
  </property>
</Properties>
</file>